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EA6" w:rsidRDefault="001E5EA6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571.85pt;margin-top:0;width:174.25pt;height:171pt;z-index:251653120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" fillcolor="#00b0f0">
            <v:fill angle="45" colors="0 #00b0f0;41288f white" focus="100%" type="gradient"/>
            <v:textbox style="mso-next-textbox:#Text Box 3">
              <w:txbxContent>
                <w:p w:rsidR="001E5EA6" w:rsidRDefault="001E5EA6" w:rsidP="002B5515">
                  <w:pPr>
                    <w:jc w:val="center"/>
                    <w:rPr>
                      <w:b/>
                      <w:sz w:val="24"/>
                      <w:u w:val="single"/>
                    </w:rPr>
                  </w:pPr>
                  <w:r w:rsidRPr="001D7CF6">
                    <w:rPr>
                      <w:b/>
                      <w:sz w:val="24"/>
                      <w:u w:val="single"/>
                    </w:rPr>
                    <w:t>PE</w:t>
                  </w:r>
                  <w:r>
                    <w:rPr>
                      <w:b/>
                      <w:sz w:val="24"/>
                      <w:u w:val="single"/>
                    </w:rPr>
                    <w:t xml:space="preserve"> – Health and Fitness</w:t>
                  </w:r>
                </w:p>
                <w:p w:rsidR="001E5EA6" w:rsidRDefault="001E5EA6" w:rsidP="002B5515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Pupils</w:t>
                  </w:r>
                  <w:r w:rsidRPr="00323CA2">
                    <w:rPr>
                      <w:sz w:val="24"/>
                    </w:rPr>
                    <w:t xml:space="preserve"> will be </w:t>
                  </w:r>
                  <w:r>
                    <w:rPr>
                      <w:sz w:val="24"/>
                    </w:rPr>
                    <w:t>participating in a variety of fitness activities. Pupils will explore different components of fitness.</w:t>
                  </w:r>
                </w:p>
                <w:p w:rsidR="001E5EA6" w:rsidRPr="00323CA2" w:rsidRDefault="001E5EA6" w:rsidP="002B5515">
                  <w:pPr>
                    <w:jc w:val="center"/>
                    <w:rPr>
                      <w:sz w:val="24"/>
                    </w:rPr>
                  </w:pPr>
                  <w:r w:rsidRPr="0001519B">
                    <w:rPr>
                      <w:sz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81pt;height:66pt">
                        <v:imagedata r:id="rId5" o:title=""/>
                      </v:shape>
                    </w:pict>
                  </w:r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pict>
          <v:shape id="Picture 23" o:spid="_x0000_s1027" type="#_x0000_t75" style="position:absolute;margin-left:94.2pt;margin-top:252pt;width:70.95pt;height:63.75pt;z-index:251665408;visibility:visible">
            <v:imagedata r:id="rId6" o:title=""/>
          </v:shape>
        </w:pict>
      </w:r>
      <w:r>
        <w:rPr>
          <w:noProof/>
          <w:lang w:eastAsia="en-GB"/>
        </w:rPr>
        <w:pict>
          <v:shape id="_x0000_s1028" type="#_x0000_t202" style="position:absolute;margin-left:396.5pt;margin-top:.6pt;width:165.9pt;height:170.4pt;z-index:251652096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" fillcolor="#92d050">
            <v:fill angle="45" colors="0 #92d050;41288f white" focus="100%" type="gradient"/>
            <v:textbox style="mso-next-textbox:#_x0000_s1028">
              <w:txbxContent>
                <w:p w:rsidR="001E5EA6" w:rsidRDefault="001E5EA6" w:rsidP="002B5515">
                  <w:pPr>
                    <w:jc w:val="center"/>
                    <w:rPr>
                      <w:b/>
                      <w:sz w:val="24"/>
                      <w:u w:val="single"/>
                    </w:rPr>
                  </w:pPr>
                  <w:r w:rsidRPr="001D7CF6">
                    <w:rPr>
                      <w:b/>
                      <w:sz w:val="24"/>
                      <w:u w:val="single"/>
                    </w:rPr>
                    <w:t>RE</w:t>
                  </w:r>
                </w:p>
                <w:p w:rsidR="001E5EA6" w:rsidRDefault="001E5EA6" w:rsidP="00F77AAB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Pupils will study the life of Jesus leading up to the Easter Story.</w:t>
                  </w:r>
                </w:p>
                <w:p w:rsidR="001E5EA6" w:rsidRPr="0000643D" w:rsidRDefault="001E5EA6" w:rsidP="00F77AAB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Pupils will explore the different traditions that Christians celebrate at this time of year. 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pict>
          <v:shape id="_x0000_s1029" type="#_x0000_t202" style="position:absolute;margin-left:522pt;margin-top:180pt;width:223.3pt;height:171pt;z-index:251659264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" fillcolor="#c5e0b3">
            <v:fill color2="#cde0f2" rotate="t" colors="0 #c5e0b4;40632f #c5e0b4;1 #b5d2ec;1 #b5d2ec" focus="100%" type="gradient"/>
            <v:textbox style="mso-next-textbox:#_x0000_s1029">
              <w:txbxContent>
                <w:p w:rsidR="001E5EA6" w:rsidRPr="001D7CF6" w:rsidRDefault="001E5EA6" w:rsidP="001D7CF6">
                  <w:pPr>
                    <w:jc w:val="center"/>
                    <w:rPr>
                      <w:b/>
                      <w:sz w:val="24"/>
                      <w:u w:val="single"/>
                    </w:rPr>
                  </w:pPr>
                  <w:r>
                    <w:rPr>
                      <w:b/>
                      <w:sz w:val="24"/>
                      <w:u w:val="single"/>
                    </w:rPr>
                    <w:t>Big Question</w:t>
                  </w:r>
                </w:p>
                <w:p w:rsidR="001E5EA6" w:rsidRPr="00EA123D" w:rsidRDefault="001E5EA6" w:rsidP="00EA123D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Where would you prefer to live, Llanrumney or </w:t>
                  </w:r>
                  <w:smartTag w:uri="urn:schemas-microsoft-com:office:smarttags" w:element="PlaceName">
                    <w:smartTag w:uri="urn:schemas-microsoft-com:office:smarttags" w:element="place">
                      <w:r>
                        <w:rPr>
                          <w:b/>
                          <w:sz w:val="28"/>
                        </w:rPr>
                        <w:t>Cardiff</w:t>
                      </w:r>
                    </w:smartTag>
                    <w:r>
                      <w:rPr>
                        <w:b/>
                        <w:sz w:val="28"/>
                      </w:rPr>
                      <w:t xml:space="preserve"> </w:t>
                    </w:r>
                    <w:smartTag w:uri="urn:schemas-microsoft-com:office:smarttags" w:element="PlaceType">
                      <w:r>
                        <w:rPr>
                          <w:b/>
                          <w:sz w:val="28"/>
                        </w:rPr>
                        <w:t>Bay</w:t>
                      </w:r>
                    </w:smartTag>
                  </w:smartTag>
                  <w:r>
                    <w:rPr>
                      <w:b/>
                      <w:sz w:val="28"/>
                    </w:rPr>
                    <w:t>?</w:t>
                  </w:r>
                </w:p>
                <w:p w:rsidR="001E5EA6" w:rsidRPr="00EA123D" w:rsidRDefault="001E5EA6" w:rsidP="00B35AAA">
                  <w:pPr>
                    <w:ind w:left="360"/>
                    <w:jc w:val="center"/>
                    <w:rPr>
                      <w:b/>
                      <w:sz w:val="28"/>
                    </w:rPr>
                  </w:pPr>
                  <w:r w:rsidRPr="0001519B">
                    <w:rPr>
                      <w:b/>
                      <w:sz w:val="28"/>
                    </w:rPr>
                    <w:pict>
                      <v:shape id="_x0000_i1028" type="#_x0000_t75" style="width:57.75pt;height:70.5pt">
                        <v:imagedata r:id="rId7" o:title=""/>
                      </v:shape>
                    </w:pict>
                  </w:r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pict>
          <v:shape id="_x0000_s1030" type="#_x0000_t202" style="position:absolute;margin-left:-63.7pt;margin-top:182.15pt;width:223.3pt;height:168.85pt;z-index:251658240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" fillcolor="#5b9bd5">
            <v:fill color2="#7030a0" rotate="t" angle="45" colors="0 #5b9bd5;0 white;1 #7030a0" focus="100%" type="gradient"/>
            <v:textbox style="mso-next-textbox:#_x0000_s1030">
              <w:txbxContent>
                <w:p w:rsidR="001E5EA6" w:rsidRPr="00CF02E2" w:rsidRDefault="001E5EA6" w:rsidP="001D7CF6">
                  <w:pPr>
                    <w:jc w:val="center"/>
                    <w:rPr>
                      <w:b/>
                      <w:u w:val="single"/>
                    </w:rPr>
                  </w:pPr>
                  <w:r w:rsidRPr="00CF02E2">
                    <w:rPr>
                      <w:b/>
                      <w:u w:val="single"/>
                    </w:rPr>
                    <w:t>Stunning Start</w:t>
                  </w:r>
                </w:p>
                <w:p w:rsidR="001E5EA6" w:rsidRPr="00B35AAA" w:rsidRDefault="001E5EA6" w:rsidP="00B35AAA">
                  <w:pPr>
                    <w:jc w:val="center"/>
                  </w:pPr>
                  <w:r w:rsidRPr="00B35AAA">
                    <w:t xml:space="preserve">Residential to </w:t>
                  </w:r>
                  <w:smartTag w:uri="urn:schemas-microsoft-com:office:smarttags" w:element="PlaceType">
                    <w:smartTag w:uri="urn:schemas-microsoft-com:office:smarttags" w:element="PlaceType">
                      <w:r w:rsidRPr="00B35AAA">
                        <w:t>Cardiff</w:t>
                      </w:r>
                    </w:smartTag>
                    <w:r w:rsidRPr="00B35AAA">
                      <w:t xml:space="preserve"> </w:t>
                    </w:r>
                    <w:smartTag w:uri="urn:schemas-microsoft-com:office:smarttags" w:element="PlaceType">
                      <w:r w:rsidRPr="00B35AAA">
                        <w:t>Bay</w:t>
                      </w:r>
                    </w:smartTag>
                  </w:smartTag>
                </w:p>
                <w:p w:rsidR="001E5EA6" w:rsidRPr="00CF02E2" w:rsidRDefault="001E5EA6" w:rsidP="001D7CF6">
                  <w:pPr>
                    <w:jc w:val="center"/>
                    <w:rPr>
                      <w:b/>
                      <w:u w:val="single"/>
                    </w:rPr>
                  </w:pPr>
                  <w:r w:rsidRPr="00CF02E2">
                    <w:rPr>
                      <w:b/>
                      <w:u w:val="single"/>
                    </w:rPr>
                    <w:t>Marvellous Middle</w:t>
                  </w:r>
                </w:p>
                <w:p w:rsidR="001E5EA6" w:rsidRPr="00B35AAA" w:rsidRDefault="001E5EA6" w:rsidP="00A2627F">
                  <w:pPr>
                    <w:jc w:val="center"/>
                  </w:pPr>
                  <w:r w:rsidRPr="00B35AAA">
                    <w:t>To create and evaluate their work inspired by Rhiannon Roberts</w:t>
                  </w:r>
                </w:p>
                <w:p w:rsidR="001E5EA6" w:rsidRDefault="001E5EA6" w:rsidP="00A2627F">
                  <w:pPr>
                    <w:jc w:val="center"/>
                    <w:rPr>
                      <w:b/>
                      <w:u w:val="single"/>
                    </w:rPr>
                  </w:pPr>
                  <w:r w:rsidRPr="00CF02E2">
                    <w:rPr>
                      <w:b/>
                      <w:u w:val="single"/>
                    </w:rPr>
                    <w:t>Fabulous Finish</w:t>
                  </w:r>
                </w:p>
                <w:p w:rsidR="001E5EA6" w:rsidRPr="00B35AAA" w:rsidRDefault="001E5EA6" w:rsidP="00A2627F">
                  <w:pPr>
                    <w:jc w:val="center"/>
                  </w:pPr>
                  <w:r w:rsidRPr="00B35AAA">
                    <w:t>Pupils will have the opportunity to debate as to where they would prefer to live.</w:t>
                  </w:r>
                </w:p>
                <w:p w:rsidR="001E5EA6" w:rsidRPr="00A2627F" w:rsidRDefault="001E5EA6" w:rsidP="00A2627F">
                  <w:pPr>
                    <w:jc w:val="center"/>
                    <w:rPr>
                      <w:b/>
                      <w:caps/>
                    </w:rPr>
                  </w:pPr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pict>
          <v:shape id="_x0000_s1031" type="#_x0000_t202" style="position:absolute;margin-left:170.05pt;margin-top:180pt;width:344.3pt;height:171pt;z-index:251660288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" fillcolor="#a8d08d">
            <v:fill angle="45" colors="0 #a9d18e;41288f white" focus="100%" type="gradient"/>
            <v:textbox style="mso-next-textbox:#_x0000_s1031">
              <w:txbxContent>
                <w:p w:rsidR="001E5EA6" w:rsidRPr="0004159C" w:rsidRDefault="001E5EA6" w:rsidP="001D7CF6">
                  <w:pPr>
                    <w:jc w:val="center"/>
                    <w:rPr>
                      <w:sz w:val="56"/>
                    </w:rPr>
                  </w:pPr>
                  <w:r>
                    <w:rPr>
                      <w:sz w:val="56"/>
                    </w:rPr>
                    <w:t>Blwyddyn 4</w:t>
                  </w:r>
                </w:p>
                <w:p w:rsidR="001E5EA6" w:rsidRPr="0004159C" w:rsidRDefault="001E5EA6" w:rsidP="001D7CF6">
                  <w:pPr>
                    <w:jc w:val="center"/>
                    <w:rPr>
                      <w:sz w:val="56"/>
                    </w:rPr>
                  </w:pPr>
                  <w:r>
                    <w:rPr>
                      <w:sz w:val="56"/>
                    </w:rPr>
                    <w:t>Gwanwyn 2</w:t>
                  </w:r>
                </w:p>
                <w:p w:rsidR="001E5EA6" w:rsidRPr="0004159C" w:rsidRDefault="001E5EA6" w:rsidP="001D7CF6">
                  <w:pPr>
                    <w:jc w:val="center"/>
                    <w:rPr>
                      <w:b/>
                      <w:color w:val="FF0000"/>
                      <w:sz w:val="56"/>
                    </w:rPr>
                  </w:pPr>
                  <w:r>
                    <w:rPr>
                      <w:b/>
                      <w:color w:val="FF0000"/>
                      <w:sz w:val="56"/>
                    </w:rPr>
                    <w:t>‘</w:t>
                  </w:r>
                  <w:smartTag w:uri="urn:schemas-microsoft-com:office:smarttags" w:element="place">
                    <w:smartTag w:uri="urn:schemas-microsoft-com:office:smarttags" w:element="PlaceName">
                      <w:r>
                        <w:rPr>
                          <w:b/>
                          <w:color w:val="FF0000"/>
                          <w:sz w:val="56"/>
                        </w:rPr>
                        <w:t>Cardiff</w:t>
                      </w:r>
                    </w:smartTag>
                    <w:r>
                      <w:rPr>
                        <w:b/>
                        <w:color w:val="FF0000"/>
                        <w:sz w:val="56"/>
                      </w:rPr>
                      <w:t xml:space="preserve"> </w:t>
                    </w:r>
                    <w:smartTag w:uri="urn:schemas-microsoft-com:office:smarttags" w:element="PlaceType">
                      <w:r>
                        <w:rPr>
                          <w:b/>
                          <w:color w:val="FF0000"/>
                          <w:sz w:val="56"/>
                        </w:rPr>
                        <w:t>Bay</w:t>
                      </w:r>
                    </w:smartTag>
                  </w:smartTag>
                  <w:r>
                    <w:rPr>
                      <w:b/>
                      <w:color w:val="FF0000"/>
                      <w:sz w:val="56"/>
                    </w:rPr>
                    <w:t>’</w:t>
                  </w:r>
                </w:p>
                <w:p w:rsidR="001E5EA6" w:rsidRPr="00FB3B17" w:rsidRDefault="001E5EA6" w:rsidP="001D7CF6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pict>
          <v:shape id="Text Box 7" o:spid="_x0000_s1032" type="#_x0000_t202" style="position:absolute;margin-left:598.95pt;margin-top:5in;width:154.4pt;height:194.6pt;z-index:251657216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" fillcolor="red">
            <v:fill color2="red" focusposition=".5,-52429f" focussize="" colors="0 red;0 white;0 #ffc000;1 red" focus="100%" type="gradientRadial"/>
            <v:textbox style="mso-next-textbox:#Text Box 7">
              <w:txbxContent>
                <w:p w:rsidR="001E5EA6" w:rsidRDefault="001E5EA6" w:rsidP="001D7CF6">
                  <w:pPr>
                    <w:jc w:val="center"/>
                    <w:rPr>
                      <w:b/>
                      <w:sz w:val="24"/>
                      <w:u w:val="single"/>
                    </w:rPr>
                  </w:pPr>
                  <w:r w:rsidRPr="001D7CF6">
                    <w:rPr>
                      <w:b/>
                      <w:sz w:val="24"/>
                      <w:u w:val="single"/>
                    </w:rPr>
                    <w:t>Welsh</w:t>
                  </w:r>
                </w:p>
                <w:p w:rsidR="001E5EA6" w:rsidRPr="00433BCA" w:rsidRDefault="001E5EA6" w:rsidP="001D7CF6">
                  <w:pPr>
                    <w:jc w:val="center"/>
                    <w:rPr>
                      <w:sz w:val="24"/>
                    </w:rPr>
                  </w:pPr>
                  <w:r w:rsidRPr="00433BCA">
                    <w:rPr>
                      <w:sz w:val="24"/>
                    </w:rPr>
                    <w:t>Beth sy’n bod? – What is the matter?</w:t>
                  </w:r>
                </w:p>
                <w:p w:rsidR="001E5EA6" w:rsidRPr="00433BCA" w:rsidRDefault="001E5EA6" w:rsidP="001D7CF6">
                  <w:pPr>
                    <w:jc w:val="center"/>
                    <w:rPr>
                      <w:sz w:val="24"/>
                    </w:rPr>
                  </w:pPr>
                  <w:r w:rsidRPr="00433BCA">
                    <w:rPr>
                      <w:sz w:val="24"/>
                    </w:rPr>
                    <w:t>Pupils will ask and respond to questions about their health.</w:t>
                  </w:r>
                </w:p>
                <w:p w:rsidR="001E5EA6" w:rsidRPr="00433BCA" w:rsidRDefault="001E5EA6" w:rsidP="001D7CF6">
                  <w:pPr>
                    <w:jc w:val="center"/>
                    <w:rPr>
                      <w:sz w:val="24"/>
                    </w:rPr>
                  </w:pPr>
                  <w:r w:rsidRPr="00433BCA">
                    <w:rPr>
                      <w:sz w:val="24"/>
                    </w:rPr>
                    <w:t>Pupils will create and perform a play script about visiting the doctors.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pict>
          <v:shape id="Text Box 6" o:spid="_x0000_s1033" type="#_x0000_t202" style="position:absolute;margin-left:399.65pt;margin-top:5in;width:193pt;height:197.45pt;z-index:251656192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" fillcolor="red">
            <v:fill color2="#b5d2ec" rotate="t" focusposition="1,1" focussize="" colors="0 red;45220f #cee1f2;1 #b5d2ec;1 #b5d2ec" focus="100%" type="gradientRadial"/>
            <v:textbox style="mso-next-textbox:#Text Box 6">
              <w:txbxContent>
                <w:p w:rsidR="001E5EA6" w:rsidRDefault="001E5EA6" w:rsidP="001D7CF6">
                  <w:pPr>
                    <w:jc w:val="center"/>
                    <w:rPr>
                      <w:b/>
                      <w:sz w:val="24"/>
                      <w:u w:val="single"/>
                    </w:rPr>
                  </w:pPr>
                  <w:r>
                    <w:rPr>
                      <w:b/>
                      <w:sz w:val="24"/>
                      <w:u w:val="single"/>
                    </w:rPr>
                    <w:t>ICT</w:t>
                  </w:r>
                </w:p>
                <w:p w:rsidR="001E5EA6" w:rsidRDefault="001E5EA6" w:rsidP="00433BCA">
                  <w:pPr>
                    <w:jc w:val="center"/>
                  </w:pPr>
                  <w:r>
                    <w:t>Pupils will be exploring internet safety and create a safety video to educate their peers about the dangers of working online.</w:t>
                  </w:r>
                </w:p>
                <w:p w:rsidR="001E5EA6" w:rsidRPr="00F51993" w:rsidRDefault="001E5EA6" w:rsidP="00F77AAB">
                  <w:pPr>
                    <w:jc w:val="center"/>
                    <w:rPr>
                      <w:b/>
                    </w:rPr>
                  </w:pPr>
                  <w:r>
                    <w:pict>
                      <v:shape id="_x0000_i1030" type="#_x0000_t75" style="width:92.25pt;height:85.5pt">
                        <v:imagedata r:id="rId8" o:title=""/>
                      </v:shape>
                    </w:pict>
                  </w:r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pict>
          <v:shape id="_x0000_s1034" type="#_x0000_t202" style="position:absolute;margin-left:163.85pt;margin-top:0;width:223.3pt;height:171pt;z-index:251651072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" fillcolor="#70ad47">
            <v:fill color2="#5b9bd5" rotate="t" focusposition=".5,.5" focussize="" colors="0 #70ad47;0 white;56361f #5b9bd5" focus="100%" type="gradientRadial"/>
            <v:textbox style="mso-next-textbox:#_x0000_s1034">
              <w:txbxContent>
                <w:p w:rsidR="001E5EA6" w:rsidRPr="00FB3B17" w:rsidRDefault="001E5EA6" w:rsidP="001D7CF6">
                  <w:pPr>
                    <w:jc w:val="center"/>
                    <w:rPr>
                      <w:b/>
                      <w:color w:val="000000"/>
                      <w:sz w:val="24"/>
                      <w:u w:val="single"/>
                    </w:rPr>
                  </w:pPr>
                  <w:r w:rsidRPr="00FB3B17">
                    <w:rPr>
                      <w:b/>
                      <w:color w:val="000000"/>
                      <w:sz w:val="24"/>
                      <w:u w:val="single"/>
                    </w:rPr>
                    <w:t>Numeracy</w:t>
                  </w:r>
                </w:p>
                <w:p w:rsidR="001E5EA6" w:rsidRDefault="001E5EA6" w:rsidP="00323CA2">
                  <w:pPr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omic Sans MS"/>
                      <w:bCs/>
                      <w:color w:val="000000"/>
                      <w:szCs w:val="20"/>
                      <w:lang w:eastAsia="en-GB"/>
                    </w:rPr>
                  </w:pPr>
                  <w:r>
                    <w:rPr>
                      <w:rFonts w:ascii="Comic Sans MS" w:hAnsi="Comic Sans MS" w:cs="Comic Sans MS"/>
                      <w:bCs/>
                      <w:color w:val="000000"/>
                      <w:szCs w:val="20"/>
                      <w:lang w:eastAsia="en-GB"/>
                    </w:rPr>
                    <w:t>Using cm, m, km and miles to measure accurately and convert units.</w:t>
                  </w:r>
                </w:p>
                <w:p w:rsidR="001E5EA6" w:rsidRDefault="001E5EA6" w:rsidP="00323CA2">
                  <w:pPr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omic Sans MS"/>
                      <w:bCs/>
                      <w:color w:val="000000"/>
                      <w:szCs w:val="20"/>
                      <w:lang w:eastAsia="en-GB"/>
                    </w:rPr>
                  </w:pPr>
                  <w:r>
                    <w:rPr>
                      <w:rFonts w:ascii="Comic Sans MS" w:hAnsi="Comic Sans MS" w:cs="Comic Sans MS"/>
                      <w:bCs/>
                      <w:color w:val="000000"/>
                      <w:szCs w:val="20"/>
                      <w:lang w:eastAsia="en-GB"/>
                    </w:rPr>
                    <w:t>Approximating and using scales to measure distance.</w:t>
                  </w:r>
                </w:p>
                <w:p w:rsidR="001E5EA6" w:rsidRDefault="001E5EA6" w:rsidP="00323CA2">
                  <w:pPr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omic Sans MS"/>
                      <w:bCs/>
                      <w:color w:val="000000"/>
                      <w:szCs w:val="20"/>
                      <w:lang w:eastAsia="en-GB"/>
                    </w:rPr>
                  </w:pPr>
                  <w:r>
                    <w:rPr>
                      <w:rFonts w:ascii="Comic Sans MS" w:hAnsi="Comic Sans MS" w:cs="Comic Sans MS"/>
                      <w:bCs/>
                      <w:color w:val="000000"/>
                      <w:szCs w:val="20"/>
                      <w:lang w:eastAsia="en-GB"/>
                    </w:rPr>
                    <w:t xml:space="preserve">Using decimal notation to compare value of coins. </w:t>
                  </w:r>
                </w:p>
                <w:p w:rsidR="001E5EA6" w:rsidRDefault="001E5EA6" w:rsidP="00323CA2">
                  <w:pPr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omic Sans MS"/>
                      <w:bCs/>
                      <w:color w:val="000000"/>
                      <w:szCs w:val="20"/>
                      <w:lang w:eastAsia="en-GB"/>
                    </w:rPr>
                  </w:pPr>
                  <w:r>
                    <w:rPr>
                      <w:rFonts w:ascii="Comic Sans MS" w:hAnsi="Comic Sans MS" w:cs="Comic Sans MS"/>
                      <w:bCs/>
                      <w:color w:val="000000"/>
                      <w:szCs w:val="20"/>
                      <w:lang w:eastAsia="en-GB"/>
                    </w:rPr>
                    <w:t xml:space="preserve">Collect, display and compare data. </w:t>
                  </w:r>
                </w:p>
                <w:p w:rsidR="001E5EA6" w:rsidRPr="00323CA2" w:rsidRDefault="001E5EA6" w:rsidP="00323CA2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360"/>
                    <w:rPr>
                      <w:rFonts w:ascii="Comic Sans MS" w:hAnsi="Comic Sans MS" w:cs="Comic Sans MS"/>
                      <w:bCs/>
                      <w:color w:val="000000"/>
                      <w:szCs w:val="20"/>
                      <w:lang w:eastAsia="en-GB"/>
                    </w:rPr>
                  </w:pPr>
                </w:p>
                <w:p w:rsidR="001E5EA6" w:rsidRPr="00FB3B17" w:rsidRDefault="001E5EA6" w:rsidP="00E76FE1">
                  <w:pPr>
                    <w:jc w:val="center"/>
                    <w:rPr>
                      <w:b/>
                      <w:color w:val="000000"/>
                      <w:sz w:val="24"/>
                    </w:rPr>
                  </w:pPr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pict>
          <v:shape id="Picture 16" o:spid="_x0000_s1035" type="#_x0000_t75" alt="Question Mark Clip Art" style="position:absolute;margin-left:775.9pt;margin-top:279.4pt;width:43.85pt;height:43.85pt;z-index:251663360;visibility:visible;mso-position-horizontal-relative:page">
            <v:imagedata r:id="rId9" o:title=""/>
            <w10:wrap anchorx="margin"/>
          </v:shape>
        </w:pict>
      </w:r>
      <w:r>
        <w:rPr>
          <w:noProof/>
          <w:lang w:eastAsia="en-GB"/>
        </w:rPr>
        <w:pict>
          <v:shape id="Picture 21" o:spid="_x0000_s1036" type="#_x0000_t75" style="position:absolute;margin-left:645.6pt;margin-top:488.05pt;width:60.2pt;height:58pt;z-index:251664384;visibility:visible">
            <v:imagedata r:id="rId10" o:title=""/>
          </v:shape>
        </w:pict>
      </w:r>
      <w:r>
        <w:rPr>
          <w:noProof/>
          <w:lang w:eastAsia="en-GB"/>
        </w:rPr>
        <w:pict>
          <v:shape id="5-Point Star 15" o:spid="_x0000_s1037" style="position:absolute;margin-left:546.7pt;margin-top:287.35pt;width:30.25pt;height:32.35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coordsize="384313,410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" path="m,156918r146795,1l192157,r45361,156919l384313,156918,265552,253898r45363,156918l192157,313834,73398,410816,118761,253898,,156918xe" fillcolor="yellow" strokecolor="#41719c" strokeweight="1pt">
            <v:stroke joinstyle="miter"/>
            <v:path arrowok="t" o:connecttype="custom" o:connectlocs="0,156918;146795,156919;192157,0;237518,156919;384313,156918;265552,253898;310915,410816;192157,313834;73398,410816;118761,253898;0,156918" o:connectangles="0,0,0,0,0,0,0,0,0,0,0"/>
            <w10:wrap anchorx="margin"/>
          </v:shape>
        </w:pict>
      </w:r>
      <w:r>
        <w:rPr>
          <w:noProof/>
          <w:lang w:eastAsia="en-GB"/>
        </w:rPr>
        <w:pict>
          <v:shape id="5-Point Star 14" o:spid="_x0000_s1038" style="position:absolute;margin-left:257.35pt;margin-top:284.65pt;width:30.25pt;height:32.3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coordsize="384313,410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" path="m,156918r146795,1l192157,r45361,156919l384313,156918,265552,253898r45363,156918l192157,313834,73398,410816,118761,253898,,156918xe" fillcolor="yellow" strokecolor="#41719c" strokeweight="1pt">
            <v:stroke joinstyle="miter"/>
            <v:path arrowok="t" o:connecttype="custom" o:connectlocs="0,156918;146795,156919;192157,0;237518,156919;384313,156918;265552,253898;310915,410816;192157,313834;73398,410816;118761,253898;0,156918" o:connectangles="0,0,0,0,0,0,0,0,0,0,0"/>
            <w10:wrap anchorx="margin"/>
          </v:shape>
        </w:pict>
      </w:r>
      <w:r>
        <w:rPr>
          <w:noProof/>
          <w:lang w:eastAsia="en-GB"/>
        </w:rPr>
        <w:pict>
          <v:shape id="Text Box 2" o:spid="_x0000_s1039" type="#_x0000_t202" style="position:absolute;margin-left:-59.5pt;margin-top:362.7pt;width:138.75pt;height:191.95pt;z-index:251654144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" fillcolor="red">
            <v:fill color2="#c45911" focusposition="1,1" focussize="" colors="0 red;0 #c5e0b4;0 #cee1f2;34079f #c55a11" focus="100%" type="gradientRadial"/>
            <v:textbox style="mso-next-textbox:#Text Box 2">
              <w:txbxContent>
                <w:p w:rsidR="001E5EA6" w:rsidRDefault="001E5EA6" w:rsidP="001D7CF6">
                  <w:pPr>
                    <w:jc w:val="center"/>
                    <w:rPr>
                      <w:b/>
                      <w:sz w:val="24"/>
                      <w:u w:val="single"/>
                    </w:rPr>
                  </w:pPr>
                  <w:r w:rsidRPr="001D7CF6">
                    <w:rPr>
                      <w:b/>
                      <w:sz w:val="24"/>
                      <w:u w:val="single"/>
                    </w:rPr>
                    <w:t>Creative</w:t>
                  </w:r>
                </w:p>
                <w:p w:rsidR="001E5EA6" w:rsidRDefault="001E5EA6" w:rsidP="001D7CF6">
                  <w:pPr>
                    <w:jc w:val="center"/>
                    <w:rPr>
                      <w:b/>
                      <w:sz w:val="24"/>
                    </w:rPr>
                  </w:pPr>
                  <w:bookmarkStart w:id="0" w:name="_GoBack"/>
                  <w:bookmarkEnd w:id="0"/>
                  <w:r>
                    <w:rPr>
                      <w:b/>
                      <w:sz w:val="24"/>
                    </w:rPr>
                    <w:t xml:space="preserve">Pupils will design and create a fairground ride to feature in </w:t>
                  </w:r>
                  <w:smartTag w:uri="urn:schemas-microsoft-com:office:smarttags" w:element="PlaceName">
                    <w:smartTag w:uri="urn:schemas-microsoft-com:office:smarttags" w:element="place">
                      <w:r>
                        <w:rPr>
                          <w:b/>
                          <w:sz w:val="24"/>
                        </w:rPr>
                        <w:t>Cardiff</w:t>
                      </w:r>
                    </w:smartTag>
                    <w:r>
                      <w:rPr>
                        <w:b/>
                        <w:sz w:val="24"/>
                      </w:rPr>
                      <w:t xml:space="preserve"> </w:t>
                    </w:r>
                    <w:smartTag w:uri="urn:schemas-microsoft-com:office:smarttags" w:element="PlaceType">
                      <w:r>
                        <w:rPr>
                          <w:b/>
                          <w:sz w:val="24"/>
                        </w:rPr>
                        <w:t>Bay</w:t>
                      </w:r>
                    </w:smartTag>
                  </w:smartTag>
                  <w:r>
                    <w:rPr>
                      <w:b/>
                      <w:sz w:val="24"/>
                    </w:rPr>
                    <w:t>.</w:t>
                  </w:r>
                </w:p>
                <w:p w:rsidR="001E5EA6" w:rsidRDefault="001E5EA6" w:rsidP="001D7CF6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Pupils will study the Welsh Artist Rhiannon Roberts create art inspired by her work.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pict>
          <v:shape id="_x0000_s1040" type="#_x0000_t202" style="position:absolute;margin-left:84.5pt;margin-top:362.65pt;width:300.5pt;height:193pt;z-index:251655168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" fillcolor="#ffc000">
            <v:fill color2="#cde0f2" focusposition="1,1" focussize="" colors="0 #ffc000;64881f #c5e0b4;1 #c55a11;1 #cee1f2" focus="100%" type="gradientRadial"/>
            <v:textbox style="mso-next-textbox:#_x0000_s1040">
              <w:txbxContent>
                <w:p w:rsidR="001E5EA6" w:rsidRDefault="001E5EA6" w:rsidP="00237F69">
                  <w:pPr>
                    <w:jc w:val="center"/>
                    <w:rPr>
                      <w:b/>
                      <w:sz w:val="24"/>
                      <w:u w:val="single"/>
                    </w:rPr>
                  </w:pPr>
                  <w:r w:rsidRPr="00237F69">
                    <w:rPr>
                      <w:b/>
                      <w:sz w:val="24"/>
                      <w:u w:val="single"/>
                    </w:rPr>
                    <w:t>Topic</w:t>
                  </w:r>
                </w:p>
                <w:p w:rsidR="001E5EA6" w:rsidRDefault="001E5EA6" w:rsidP="005461CC">
                  <w:pPr>
                    <w:spacing w:after="0" w:line="240" w:lineRule="auto"/>
                    <w:jc w:val="center"/>
                    <w:rPr>
                      <w:rFonts w:ascii="Comic Sans MS" w:hAnsi="Comic Sans MS" w:cs="Comic Sans MS"/>
                      <w:bCs/>
                      <w:sz w:val="20"/>
                      <w:szCs w:val="18"/>
                      <w:lang w:eastAsia="en-GB"/>
                    </w:rPr>
                  </w:pPr>
                  <w:r>
                    <w:rPr>
                      <w:rFonts w:ascii="Comic Sans MS" w:hAnsi="Comic Sans MS" w:cs="Comic Sans MS"/>
                      <w:bCs/>
                      <w:sz w:val="20"/>
                      <w:szCs w:val="18"/>
                      <w:lang w:eastAsia="en-GB"/>
                    </w:rPr>
                    <w:t xml:space="preserve">Pupils will explore </w:t>
                  </w:r>
                  <w:smartTag w:uri="urn:schemas-microsoft-com:office:smarttags" w:element="place">
                    <w:smartTag w:uri="urn:schemas-microsoft-com:office:smarttags" w:element="PlaceName">
                      <w:r>
                        <w:rPr>
                          <w:rFonts w:ascii="Comic Sans MS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>Cardiff</w:t>
                      </w:r>
                    </w:smartTag>
                    <w:r>
                      <w:rPr>
                        <w:rFonts w:ascii="Comic Sans MS" w:hAnsi="Comic Sans MS" w:cs="Comic Sans MS"/>
                        <w:bCs/>
                        <w:sz w:val="20"/>
                        <w:szCs w:val="18"/>
                        <w:lang w:eastAsia="en-GB"/>
                      </w:rPr>
                      <w:t xml:space="preserve"> </w:t>
                    </w:r>
                    <w:smartTag w:uri="urn:schemas-microsoft-com:office:smarttags" w:element="PlaceType">
                      <w:r>
                        <w:rPr>
                          <w:rFonts w:ascii="Comic Sans MS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>Bay</w:t>
                      </w:r>
                    </w:smartTag>
                  </w:smartTag>
                  <w:r>
                    <w:rPr>
                      <w:rFonts w:ascii="Comic Sans MS" w:hAnsi="Comic Sans MS" w:cs="Comic Sans MS"/>
                      <w:bCs/>
                      <w:sz w:val="20"/>
                      <w:szCs w:val="18"/>
                      <w:lang w:eastAsia="en-GB"/>
                    </w:rPr>
                    <w:t xml:space="preserve"> and it’s surrounding, locating these on ordinate survey maps. Pupils will learn about the development of </w:t>
                  </w:r>
                  <w:smartTag w:uri="urn:schemas-microsoft-com:office:smarttags" w:element="place">
                    <w:smartTag w:uri="urn:schemas-microsoft-com:office:smarttags" w:element="PlaceName">
                      <w:r>
                        <w:rPr>
                          <w:rFonts w:ascii="Comic Sans MS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>Cardiff</w:t>
                      </w:r>
                    </w:smartTag>
                    <w:r>
                      <w:rPr>
                        <w:rFonts w:ascii="Comic Sans MS" w:hAnsi="Comic Sans MS" w:cs="Comic Sans MS"/>
                        <w:bCs/>
                        <w:sz w:val="20"/>
                        <w:szCs w:val="18"/>
                        <w:lang w:eastAsia="en-GB"/>
                      </w:rPr>
                      <w:t xml:space="preserve"> </w:t>
                    </w:r>
                    <w:smartTag w:uri="urn:schemas-microsoft-com:office:smarttags" w:element="PlaceType">
                      <w:r>
                        <w:rPr>
                          <w:rFonts w:ascii="Comic Sans MS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>Bay</w:t>
                      </w:r>
                    </w:smartTag>
                  </w:smartTag>
                  <w:r>
                    <w:rPr>
                      <w:rFonts w:ascii="Comic Sans MS" w:hAnsi="Comic Sans MS" w:cs="Comic Sans MS"/>
                      <w:bCs/>
                      <w:sz w:val="20"/>
                      <w:szCs w:val="18"/>
                      <w:lang w:eastAsia="en-GB"/>
                    </w:rPr>
                    <w:t xml:space="preserve"> and how it has changed over time. Pupils will recognise natural and man-made features of </w:t>
                  </w: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Comic Sans MS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>Cardiff</w:t>
                      </w:r>
                    </w:smartTag>
                  </w:smartTag>
                  <w:r>
                    <w:rPr>
                      <w:rFonts w:ascii="Comic Sans MS" w:hAnsi="Comic Sans MS" w:cs="Comic Sans MS"/>
                      <w:bCs/>
                      <w:sz w:val="20"/>
                      <w:szCs w:val="18"/>
                      <w:lang w:eastAsia="en-GB"/>
                    </w:rPr>
                    <w:t xml:space="preserve">, and compare and contrast these to their local areas. </w:t>
                  </w:r>
                </w:p>
                <w:p w:rsidR="001E5EA6" w:rsidRDefault="001E5EA6" w:rsidP="005461CC">
                  <w:pPr>
                    <w:spacing w:after="0" w:line="240" w:lineRule="auto"/>
                    <w:jc w:val="center"/>
                    <w:rPr>
                      <w:rFonts w:ascii="Comic Sans MS" w:hAnsi="Comic Sans MS" w:cs="Comic Sans MS"/>
                      <w:bCs/>
                      <w:sz w:val="20"/>
                      <w:szCs w:val="18"/>
                      <w:lang w:eastAsia="en-GB"/>
                    </w:rPr>
                  </w:pPr>
                </w:p>
                <w:p w:rsidR="001E5EA6" w:rsidRDefault="001E5EA6" w:rsidP="005461CC">
                  <w:pPr>
                    <w:spacing w:after="0" w:line="240" w:lineRule="auto"/>
                    <w:jc w:val="center"/>
                    <w:rPr>
                      <w:rFonts w:ascii="Comic Sans MS" w:hAnsi="Comic Sans MS" w:cs="Comic Sans MS"/>
                      <w:bCs/>
                      <w:sz w:val="20"/>
                      <w:szCs w:val="18"/>
                      <w:lang w:eastAsia="en-GB"/>
                    </w:rPr>
                  </w:pPr>
                  <w:r w:rsidRPr="0001519B">
                    <w:rPr>
                      <w:rFonts w:ascii="Comic Sans MS" w:hAnsi="Comic Sans MS" w:cs="Comic Sans MS"/>
                      <w:bCs/>
                      <w:sz w:val="20"/>
                      <w:szCs w:val="18"/>
                      <w:lang w:eastAsia="en-GB"/>
                    </w:rPr>
                    <w:pict>
                      <v:shape id="_x0000_i1033" type="#_x0000_t75" style="width:158.25pt;height:80.25pt">
                        <v:imagedata r:id="rId11" o:title=""/>
                      </v:shape>
                    </w:pict>
                  </w:r>
                  <w:r w:rsidRPr="0001519B">
                    <w:rPr>
                      <w:rFonts w:ascii="Comic Sans MS" w:hAnsi="Comic Sans MS" w:cs="Comic Sans MS"/>
                      <w:bCs/>
                      <w:sz w:val="20"/>
                      <w:szCs w:val="18"/>
                      <w:lang w:eastAsia="en-GB"/>
                    </w:rPr>
                    <w:pict>
                      <v:shape id="_x0000_i1034" type="#_x0000_t75" style="width:198pt;height:183.75pt">
                        <v:imagedata r:id="rId8" o:title=""/>
                      </v:shape>
                    </w:pict>
                  </w:r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pict>
          <v:shape id="_x0000_s1041" type="#_x0000_t202" style="position:absolute;margin-left:-67.85pt;margin-top:0;width:223.3pt;height:176.35pt;z-index:251650048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" fillcolor="yellow">
            <v:fill color2="#d4e8c6" rotate="t" angle="225" colors="0 yellow;48497f #bedcaa;54395f #bedcaa;1 #d4e8c6" focus="100%" type="gradient"/>
            <v:textbox style="mso-next-textbox:#_x0000_s1041">
              <w:txbxContent>
                <w:p w:rsidR="001E5EA6" w:rsidRDefault="001E5EA6" w:rsidP="001D7CF6">
                  <w:pPr>
                    <w:jc w:val="center"/>
                    <w:rPr>
                      <w:b/>
                      <w:sz w:val="24"/>
                      <w:u w:val="single"/>
                    </w:rPr>
                  </w:pPr>
                  <w:r w:rsidRPr="001D7CF6">
                    <w:rPr>
                      <w:b/>
                      <w:sz w:val="24"/>
                      <w:u w:val="single"/>
                    </w:rPr>
                    <w:t>Literacy, Language and Communication</w:t>
                  </w:r>
                </w:p>
                <w:p w:rsidR="001E5EA6" w:rsidRDefault="001E5EA6" w:rsidP="00A2627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omic Sans MS"/>
                      <w:bCs/>
                      <w:color w:val="000000"/>
                      <w:lang w:eastAsia="en-GB"/>
                    </w:rPr>
                  </w:pPr>
                  <w:r>
                    <w:rPr>
                      <w:rFonts w:ascii="Comic Sans MS" w:hAnsi="Comic Sans MS" w:cs="Comic Sans MS"/>
                      <w:bCs/>
                      <w:color w:val="000000"/>
                      <w:lang w:eastAsia="en-GB"/>
                    </w:rPr>
                    <w:t xml:space="preserve">Non-fiction - writing a report based on our visit to </w:t>
                  </w:r>
                  <w:smartTag w:uri="urn:schemas-microsoft-com:office:smarttags" w:element="place">
                    <w:smartTag w:uri="urn:schemas-microsoft-com:office:smarttags" w:element="PlaceName">
                      <w:r>
                        <w:rPr>
                          <w:rFonts w:ascii="Comic Sans MS" w:hAnsi="Comic Sans MS" w:cs="Comic Sans MS"/>
                          <w:bCs/>
                          <w:color w:val="000000"/>
                          <w:lang w:eastAsia="en-GB"/>
                        </w:rPr>
                        <w:t>Cardiff</w:t>
                      </w:r>
                    </w:smartTag>
                    <w:r>
                      <w:rPr>
                        <w:rFonts w:ascii="Comic Sans MS" w:hAnsi="Comic Sans MS" w:cs="Comic Sans MS"/>
                        <w:bCs/>
                        <w:color w:val="000000"/>
                        <w:lang w:eastAsia="en-GB"/>
                      </w:rPr>
                      <w:t xml:space="preserve"> </w:t>
                    </w:r>
                    <w:smartTag w:uri="urn:schemas-microsoft-com:office:smarttags" w:element="PlaceType">
                      <w:r>
                        <w:rPr>
                          <w:rFonts w:ascii="Comic Sans MS" w:hAnsi="Comic Sans MS" w:cs="Comic Sans MS"/>
                          <w:bCs/>
                          <w:color w:val="000000"/>
                          <w:lang w:eastAsia="en-GB"/>
                        </w:rPr>
                        <w:t>Bay</w:t>
                      </w:r>
                    </w:smartTag>
                  </w:smartTag>
                  <w:r>
                    <w:rPr>
                      <w:rFonts w:ascii="Comic Sans MS" w:hAnsi="Comic Sans MS" w:cs="Comic Sans MS"/>
                      <w:bCs/>
                      <w:color w:val="000000"/>
                      <w:lang w:eastAsia="en-GB"/>
                    </w:rPr>
                    <w:t xml:space="preserve">. </w:t>
                  </w:r>
                </w:p>
                <w:p w:rsidR="001E5EA6" w:rsidRDefault="001E5EA6" w:rsidP="00A2627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omic Sans MS"/>
                      <w:bCs/>
                      <w:color w:val="000000"/>
                      <w:lang w:eastAsia="en-GB"/>
                    </w:rPr>
                  </w:pPr>
                </w:p>
                <w:p w:rsidR="001E5EA6" w:rsidRPr="00ED7348" w:rsidRDefault="001E5EA6" w:rsidP="00323C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omic Sans MS"/>
                      <w:bCs/>
                      <w:color w:val="000000"/>
                      <w:lang w:eastAsia="en-GB"/>
                    </w:rPr>
                  </w:pPr>
                  <w:r>
                    <w:rPr>
                      <w:rFonts w:ascii="Comic Sans MS" w:hAnsi="Comic Sans MS" w:cs="Comic Sans MS"/>
                      <w:bCs/>
                      <w:color w:val="000000"/>
                      <w:lang w:eastAsia="en-GB"/>
                    </w:rPr>
                    <w:t xml:space="preserve">Narrative – writing our own descriptive story set in </w:t>
                  </w:r>
                  <w:smartTag w:uri="urn:schemas-microsoft-com:office:smarttags" w:element="place">
                    <w:smartTag w:uri="urn:schemas-microsoft-com:office:smarttags" w:element="PlaceName">
                      <w:r>
                        <w:rPr>
                          <w:rFonts w:ascii="Comic Sans MS" w:hAnsi="Comic Sans MS" w:cs="Comic Sans MS"/>
                          <w:bCs/>
                          <w:color w:val="000000"/>
                          <w:lang w:eastAsia="en-GB"/>
                        </w:rPr>
                        <w:t>Cardiff</w:t>
                      </w:r>
                    </w:smartTag>
                    <w:r>
                      <w:rPr>
                        <w:rFonts w:ascii="Comic Sans MS" w:hAnsi="Comic Sans MS" w:cs="Comic Sans MS"/>
                        <w:bCs/>
                        <w:color w:val="000000"/>
                        <w:lang w:eastAsia="en-GB"/>
                      </w:rPr>
                      <w:t xml:space="preserve"> </w:t>
                    </w:r>
                    <w:smartTag w:uri="urn:schemas-microsoft-com:office:smarttags" w:element="PlaceType">
                      <w:r>
                        <w:rPr>
                          <w:rFonts w:ascii="Comic Sans MS" w:hAnsi="Comic Sans MS" w:cs="Comic Sans MS"/>
                          <w:bCs/>
                          <w:color w:val="000000"/>
                          <w:lang w:eastAsia="en-GB"/>
                        </w:rPr>
                        <w:t>Bay</w:t>
                      </w:r>
                    </w:smartTag>
                  </w:smartTag>
                  <w:r>
                    <w:rPr>
                      <w:rFonts w:ascii="Comic Sans MS" w:hAnsi="Comic Sans MS" w:cs="Comic Sans MS"/>
                      <w:bCs/>
                      <w:color w:val="000000"/>
                      <w:lang w:eastAsia="en-GB"/>
                    </w:rPr>
                    <w:t xml:space="preserve"> past or present. </w:t>
                  </w:r>
                </w:p>
                <w:p w:rsidR="001E5EA6" w:rsidRPr="0000643D" w:rsidRDefault="001E5EA6" w:rsidP="001D7CF6">
                  <w:pPr>
                    <w:jc w:val="center"/>
                    <w:rPr>
                      <w:b/>
                      <w:sz w:val="24"/>
                    </w:rPr>
                  </w:pPr>
                </w:p>
              </w:txbxContent>
            </v:textbox>
            <w10:wrap type="square"/>
          </v:shape>
        </w:pict>
      </w:r>
    </w:p>
    <w:sectPr w:rsidR="001E5EA6" w:rsidSect="002B5515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26D8"/>
    <w:multiLevelType w:val="hybridMultilevel"/>
    <w:tmpl w:val="E3689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0B47B9"/>
    <w:multiLevelType w:val="hybridMultilevel"/>
    <w:tmpl w:val="FE4C3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050E1A"/>
    <w:multiLevelType w:val="hybridMultilevel"/>
    <w:tmpl w:val="6C569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1F1D9D"/>
    <w:multiLevelType w:val="hybridMultilevel"/>
    <w:tmpl w:val="ACD2A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59310C"/>
    <w:multiLevelType w:val="hybridMultilevel"/>
    <w:tmpl w:val="73A4E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5515"/>
    <w:rsid w:val="0000643D"/>
    <w:rsid w:val="0001519B"/>
    <w:rsid w:val="00032E87"/>
    <w:rsid w:val="0004159C"/>
    <w:rsid w:val="00140BDC"/>
    <w:rsid w:val="00154443"/>
    <w:rsid w:val="001D7CF6"/>
    <w:rsid w:val="001E5EA6"/>
    <w:rsid w:val="00237F69"/>
    <w:rsid w:val="00293AED"/>
    <w:rsid w:val="002B5515"/>
    <w:rsid w:val="002D0FF5"/>
    <w:rsid w:val="00323CA2"/>
    <w:rsid w:val="00326703"/>
    <w:rsid w:val="003E4CDA"/>
    <w:rsid w:val="004009CB"/>
    <w:rsid w:val="00433BCA"/>
    <w:rsid w:val="0045721C"/>
    <w:rsid w:val="0048182C"/>
    <w:rsid w:val="004F043A"/>
    <w:rsid w:val="005461CC"/>
    <w:rsid w:val="00562334"/>
    <w:rsid w:val="00577F50"/>
    <w:rsid w:val="005B6A17"/>
    <w:rsid w:val="005C2B9A"/>
    <w:rsid w:val="0062135B"/>
    <w:rsid w:val="007172C2"/>
    <w:rsid w:val="00723158"/>
    <w:rsid w:val="007D47C9"/>
    <w:rsid w:val="008C7036"/>
    <w:rsid w:val="00A2627F"/>
    <w:rsid w:val="00A340EE"/>
    <w:rsid w:val="00A90D31"/>
    <w:rsid w:val="00B35AAA"/>
    <w:rsid w:val="00B642FC"/>
    <w:rsid w:val="00C4704E"/>
    <w:rsid w:val="00CF02E2"/>
    <w:rsid w:val="00E10A0C"/>
    <w:rsid w:val="00E145CB"/>
    <w:rsid w:val="00E76FE1"/>
    <w:rsid w:val="00EA123D"/>
    <w:rsid w:val="00ED7348"/>
    <w:rsid w:val="00F139BB"/>
    <w:rsid w:val="00F51993"/>
    <w:rsid w:val="00F6356B"/>
    <w:rsid w:val="00F77AAB"/>
    <w:rsid w:val="00FB3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51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2B5515"/>
    <w:rPr>
      <w:rFonts w:eastAsia="Times New Roman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2B5515"/>
    <w:rPr>
      <w:rFonts w:eastAsia="Times New Roman" w:cs="Times New Roman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99"/>
    <w:qFormat/>
    <w:rsid w:val="001D7C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</Words>
  <Characters>15</Characters>
  <Application>Microsoft Office Outlook</Application>
  <DocSecurity>0</DocSecurity>
  <Lines>0</Lines>
  <Paragraphs>0</Paragraphs>
  <ScaleCrop>false</ScaleCrop>
  <Company>School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Guinee</dc:creator>
  <cp:keywords/>
  <dc:description/>
  <cp:lastModifiedBy>vbirch</cp:lastModifiedBy>
  <cp:revision>2</cp:revision>
  <cp:lastPrinted>2018-07-18T10:42:00Z</cp:lastPrinted>
  <dcterms:created xsi:type="dcterms:W3CDTF">2019-02-22T11:23:00Z</dcterms:created>
  <dcterms:modified xsi:type="dcterms:W3CDTF">2019-02-22T11:23:00Z</dcterms:modified>
</cp:coreProperties>
</file>