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BE8" w:rsidRDefault="00CE0BE8">
      <w:r>
        <w:rPr>
          <w:noProof/>
          <w:lang w:eastAsia="en-GB"/>
        </w:rPr>
        <w:pict>
          <v:shapetype id="_x0000_t202" coordsize="21600,21600" o:spt="202" path="m,l,21600r21600,l21600,xe">
            <v:stroke joinstyle="miter"/>
            <v:path gradientshapeok="t" o:connecttype="rect"/>
          </v:shapetype>
          <v:shape id="Text Box 6" o:spid="_x0000_s1026" type="#_x0000_t202" style="position:absolute;margin-left:399.75pt;margin-top:347.7pt;width:193pt;height:210.3pt;z-index:251656192;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" fillcolor="red">
            <v:fill color2="#b5d2ec" rotate="t" focusposition="1,1" focussize="" colors="0 red;45220f #cee1f2;1 #b5d2ec;1 #b5d2ec" focus="100%" type="gradientRadial"/>
            <v:textbox style="mso-next-textbox:#Text Box 6">
              <w:txbxContent>
                <w:p w:rsidR="00CE0BE8" w:rsidRDefault="00CE0BE8" w:rsidP="001D7CF6">
                  <w:pPr>
                    <w:jc w:val="center"/>
                    <w:rPr>
                      <w:b/>
                      <w:sz w:val="24"/>
                      <w:u w:val="single"/>
                    </w:rPr>
                  </w:pPr>
                  <w:r>
                    <w:rPr>
                      <w:b/>
                      <w:sz w:val="24"/>
                      <w:u w:val="single"/>
                    </w:rPr>
                    <w:t>ICT</w:t>
                  </w:r>
                </w:p>
                <w:p w:rsidR="00CE0BE8" w:rsidRDefault="00CE0BE8" w:rsidP="00C54E1E">
                  <w:pPr>
                    <w:jc w:val="center"/>
                    <w:rPr>
                      <w:sz w:val="24"/>
                    </w:rPr>
                  </w:pPr>
                  <w:r w:rsidRPr="006D0C81">
                    <w:rPr>
                      <w:sz w:val="24"/>
                    </w:rPr>
                    <w:t>Using Google</w:t>
                  </w:r>
                  <w:r>
                    <w:rPr>
                      <w:sz w:val="24"/>
                    </w:rPr>
                    <w:t xml:space="preserve"> slides to present information</w:t>
                  </w:r>
                </w:p>
                <w:p w:rsidR="00CE0BE8" w:rsidRPr="00C54E1E" w:rsidRDefault="00CE0BE8" w:rsidP="00C54E1E">
                  <w:pPr>
                    <w:jc w:val="center"/>
                    <w:rPr>
                      <w:sz w:val="24"/>
                    </w:rPr>
                  </w:pPr>
                  <w:r>
                    <w:rPr>
                      <w:sz w:val="24"/>
                    </w:rPr>
                    <w:t>Children will apply knowledge and skills of searching and creating  databases to our fair-trade topic</w:t>
                  </w:r>
                </w:p>
                <w:p w:rsidR="00CE0BE8" w:rsidRDefault="00CE0BE8" w:rsidP="001D7CF6">
                  <w:pPr>
                    <w:jc w:val="center"/>
                    <w:rPr>
                      <w:b/>
                      <w:sz w:val="24"/>
                      <w:u w:val="single"/>
                    </w:rPr>
                  </w:pPr>
                  <w:r>
                    <w:rPr>
                      <w:b/>
                      <w:sz w:val="24"/>
                      <w:u w:val="single"/>
                    </w:rPr>
                    <w:t xml:space="preserve"> </w:t>
                  </w:r>
                </w:p>
              </w:txbxContent>
            </v:textbox>
            <w10:wrap type="square"/>
          </v:shape>
        </w:pict>
      </w:r>
      <w:r>
        <w:rPr>
          <w:noProof/>
          <w:lang w:eastAsia="en-GB"/>
        </w:rPr>
        <w:pict>
          <v:shape id="Text Box 2" o:spid="_x0000_s1027" type="#_x0000_t202" style="position:absolute;margin-left:84.75pt;margin-top:355.2pt;width:300.5pt;height:200.5pt;z-index:251655168;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" fillcolor="#ffc000">
            <v:fill color2="#cde0f2" focusposition="1,1" focussize="" colors="0 #ffc000;64881f #c5e0b4;1 #c55a11;1 #cee1f2" focus="100%" type="gradientRadial"/>
            <v:textbox style="mso-next-textbox:#Text Box 2">
              <w:txbxContent>
                <w:p w:rsidR="00CE0BE8" w:rsidRDefault="00CE0BE8" w:rsidP="00237F69">
                  <w:pPr>
                    <w:jc w:val="center"/>
                    <w:rPr>
                      <w:b/>
                      <w:sz w:val="24"/>
                      <w:u w:val="single"/>
                    </w:rPr>
                  </w:pPr>
                  <w:r w:rsidRPr="00237F69">
                    <w:rPr>
                      <w:b/>
                      <w:sz w:val="24"/>
                      <w:u w:val="single"/>
                    </w:rPr>
                    <w:t>Topic</w:t>
                  </w:r>
                </w:p>
                <w:p w:rsidR="00CE0BE8" w:rsidRPr="006D0C81" w:rsidRDefault="00CE0BE8" w:rsidP="000C445B">
                  <w:pPr>
                    <w:jc w:val="center"/>
                    <w:rPr>
                      <w:sz w:val="24"/>
                    </w:rPr>
                  </w:pPr>
                  <w:r>
                    <w:rPr>
                      <w:sz w:val="24"/>
                    </w:rPr>
                    <w:t>Learners will explore the significance of the Fairtrade brand and the impact of product choices on farmers.</w:t>
                  </w:r>
                </w:p>
                <w:p w:rsidR="00CE0BE8" w:rsidRDefault="00CE0BE8" w:rsidP="006223C7">
                  <w:pPr>
                    <w:jc w:val="center"/>
                    <w:rPr>
                      <w:sz w:val="24"/>
                    </w:rPr>
                  </w:pPr>
                  <w:r>
                    <w:rPr>
                      <w:sz w:val="24"/>
                    </w:rPr>
                    <w:t>We will consider the importance of treating people fairly, highlighting the issue through unfair trading. We will look at the roles of various positions in the production line and how this is reflected in the pay they receive.</w:t>
                  </w:r>
                </w:p>
                <w:p w:rsidR="00CE0BE8" w:rsidRPr="006D0C81" w:rsidRDefault="00CE0BE8" w:rsidP="006223C7">
                  <w:pPr>
                    <w:jc w:val="center"/>
                    <w:rPr>
                      <w:sz w:val="24"/>
                    </w:rPr>
                  </w:pPr>
                  <w:r>
                    <w:rPr>
                      <w:sz w:val="24"/>
                    </w:rPr>
                    <w:t>Children will research countries around the world from which we receive our food and the journey from field to fork.</w:t>
                  </w:r>
                </w:p>
                <w:p w:rsidR="00CE0BE8" w:rsidRDefault="00CE0BE8" w:rsidP="00237F69">
                  <w:pPr>
                    <w:jc w:val="center"/>
                    <w:rPr>
                      <w:b/>
                      <w:sz w:val="24"/>
                      <w:u w:val="single"/>
                    </w:rPr>
                  </w:pPr>
                </w:p>
              </w:txbxContent>
            </v:textbox>
            <w10:wrap type="square"/>
          </v:shape>
        </w:pict>
      </w:r>
      <w:r>
        <w:rPr>
          <w:noProof/>
          <w:lang w:eastAsia="en-GB"/>
        </w:rPr>
        <w:pict>
          <v:shape id="_x0000_s1028" type="#_x0000_t202" style="position:absolute;margin-left:-63.75pt;margin-top:181.95pt;width:223.3pt;height:166.5pt;z-index:251658240;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" fillcolor="#5b9bd5">
            <v:fill color2="#7030a0" rotate="t" angle="45" colors="0 #5b9bd5;0 white;1 #7030a0" focus="100%" type="gradient"/>
            <v:textbox style="mso-next-textbox:#_x0000_s1028">
              <w:txbxContent>
                <w:p w:rsidR="00CE0BE8" w:rsidRPr="000C445B" w:rsidRDefault="00CE0BE8" w:rsidP="001D7CF6">
                  <w:pPr>
                    <w:jc w:val="center"/>
                    <w:rPr>
                      <w:b/>
                      <w:u w:val="single"/>
                    </w:rPr>
                  </w:pPr>
                  <w:r w:rsidRPr="000C445B">
                    <w:rPr>
                      <w:b/>
                      <w:u w:val="single"/>
                    </w:rPr>
                    <w:t>Stunning Start</w:t>
                  </w:r>
                </w:p>
                <w:p w:rsidR="00CE0BE8" w:rsidRPr="000C445B" w:rsidRDefault="00CE0BE8" w:rsidP="001D7CF6">
                  <w:pPr>
                    <w:jc w:val="center"/>
                    <w:rPr>
                      <w:b/>
                    </w:rPr>
                  </w:pPr>
                  <w:r w:rsidRPr="000C445B">
                    <w:rPr>
                      <w:b/>
                    </w:rPr>
                    <w:t xml:space="preserve">VR experience </w:t>
                  </w:r>
                </w:p>
                <w:p w:rsidR="00CE0BE8" w:rsidRDefault="00CE0BE8" w:rsidP="006D0C81">
                  <w:pPr>
                    <w:rPr>
                      <w:b/>
                      <w:u w:val="single"/>
                    </w:rPr>
                  </w:pPr>
                  <w:r w:rsidRPr="000C445B">
                    <w:rPr>
                      <w:b/>
                    </w:rPr>
                    <w:t xml:space="preserve"> </w:t>
                  </w:r>
                  <w:r w:rsidRPr="000C445B">
                    <w:rPr>
                      <w:b/>
                    </w:rPr>
                    <w:tab/>
                    <w:t xml:space="preserve">         </w:t>
                  </w:r>
                  <w:r w:rsidRPr="000C445B">
                    <w:rPr>
                      <w:b/>
                      <w:u w:val="single"/>
                    </w:rPr>
                    <w:t>Marvellous Middle</w:t>
                  </w:r>
                </w:p>
                <w:p w:rsidR="00CE0BE8" w:rsidRPr="00C54E1E" w:rsidRDefault="00CE0BE8" w:rsidP="00C54E1E">
                  <w:pPr>
                    <w:rPr>
                      <w:b/>
                    </w:rPr>
                  </w:pPr>
                  <w:r w:rsidRPr="00C54E1E">
                    <w:rPr>
                      <w:b/>
                    </w:rPr>
                    <w:t xml:space="preserve">Engaging and interactive activities to further </w:t>
                  </w:r>
                  <w:r>
                    <w:rPr>
                      <w:b/>
                    </w:rPr>
                    <w:t xml:space="preserve">  </w:t>
                  </w:r>
                  <w:r w:rsidRPr="00C54E1E">
                    <w:rPr>
                      <w:b/>
                    </w:rPr>
                    <w:t>enhance knowledge of topic.</w:t>
                  </w:r>
                </w:p>
                <w:p w:rsidR="00CE0BE8" w:rsidRPr="00C54E1E" w:rsidRDefault="00CE0BE8" w:rsidP="00C54E1E">
                  <w:pPr>
                    <w:ind w:left="1440"/>
                    <w:rPr>
                      <w:b/>
                    </w:rPr>
                  </w:pPr>
                  <w:r w:rsidRPr="000C445B">
                    <w:rPr>
                      <w:b/>
                      <w:u w:val="single"/>
                    </w:rPr>
                    <w:t>Fabulous Finish</w:t>
                  </w:r>
                  <w:bookmarkStart w:id="0" w:name="_GoBack"/>
                  <w:bookmarkEnd w:id="0"/>
                </w:p>
                <w:p w:rsidR="00CE0BE8" w:rsidRPr="000C445B" w:rsidRDefault="00CE0BE8" w:rsidP="001E6B9C">
                  <w:pPr>
                    <w:jc w:val="center"/>
                    <w:rPr>
                      <w:b/>
                    </w:rPr>
                  </w:pPr>
                  <w:r w:rsidRPr="000C445B">
                    <w:rPr>
                      <w:b/>
                    </w:rPr>
                    <w:t>TASC – How can I creatively show my learning?</w:t>
                  </w:r>
                </w:p>
              </w:txbxContent>
            </v:textbox>
            <w10:wrap type="square"/>
          </v:shape>
        </w:pict>
      </w: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9" type="#_x0000_t75" alt="Question Mark Clip Art" style="position:absolute;margin-left:789.75pt;margin-top:292.95pt;width:31.8pt;height:31.8pt;z-index:251663360;visibility:visible;mso-position-horizontal-relative:page">
            <v:imagedata r:id="rId5" o:title=""/>
            <w10:wrap anchorx="margin"/>
          </v:shape>
        </w:pict>
      </w:r>
      <w:r>
        <w:rPr>
          <w:noProof/>
          <w:lang w:eastAsia="en-GB"/>
        </w:rPr>
        <w:pict>
          <v:shape id="Picture 23" o:spid="_x0000_s1030" type="#_x0000_t75" style="position:absolute;margin-left:95.25pt;margin-top:115.55pt;width:52.15pt;height:46.85pt;z-index:251665408;visibility:visible">
            <v:imagedata r:id="rId6" o:title=""/>
          </v:shape>
        </w:pict>
      </w:r>
      <w:r>
        <w:rPr>
          <w:noProof/>
          <w:lang w:eastAsia="en-GB"/>
        </w:rPr>
        <w:pict>
          <v:shape id="Picture 21" o:spid="_x0000_s1031" type="#_x0000_t75" style="position:absolute;margin-left:645.6pt;margin-top:488.05pt;width:60.2pt;height:58pt;z-index:251664384;visibility:visible">
            <v:imagedata r:id="rId7" o:title=""/>
          </v:shape>
        </w:pict>
      </w:r>
      <w:r>
        <w:rPr>
          <w:noProof/>
          <w:lang w:eastAsia="en-GB"/>
        </w:rPr>
        <w:pict>
          <v:shape id="5-Point Star 15" o:spid="_x0000_s1032" style="position:absolute;margin-left:546.7pt;margin-top:287.35pt;width:30.25pt;height:32.35pt;z-index:251662336;visibility:visible;mso-wrap-style:square;mso-wrap-distance-left:9pt;mso-wrap-distance-top:0;mso-wrap-distance-right:9pt;mso-wrap-distance-bottom:0;mso-position-horizontal:absolute;mso-position-horizontal-relative:page;mso-position-vertical:absolute;mso-position-vertical-relative:text;v-text-anchor:middle" coordsize="384313,41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" path="m,156918r146795,1l192157,r45361,156919l384313,156918,265552,253898r45363,156918l192157,313834,73398,410816,118761,253898,,156918xe" fillcolor="yellow" strokecolor="#41719c" strokeweight="1pt">
            <v:stroke joinstyle="miter"/>
            <v:path arrowok="t" o:connecttype="custom" o:connectlocs="0,156918;146795,156919;192157,0;237518,156919;384313,156918;265552,253898;310915,410816;192157,313834;73398,410816;118761,253898;0,156918" o:connectangles="0,0,0,0,0,0,0,0,0,0,0"/>
            <w10:wrap anchorx="margin"/>
          </v:shape>
        </w:pict>
      </w:r>
      <w:r>
        <w:rPr>
          <w:noProof/>
          <w:lang w:eastAsia="en-GB"/>
        </w:rPr>
        <w:pict>
          <v:shape id="5-Point Star 14" o:spid="_x0000_s1033" style="position:absolute;margin-left:257.35pt;margin-top:284.65pt;width:30.25pt;height:32.35pt;z-index:251661312;visibility:visible;mso-wrap-style:square;mso-wrap-distance-left:9pt;mso-wrap-distance-top:0;mso-wrap-distance-right:9pt;mso-wrap-distance-bottom:0;mso-position-horizontal:absolute;mso-position-horizontal-relative:page;mso-position-vertical:absolute;mso-position-vertical-relative:text;v-text-anchor:middle" coordsize="384313,41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" path="m,156918r146795,1l192157,r45361,156919l384313,156918,265552,253898r45363,156918l192157,313834,73398,410816,118761,253898,,156918xe" fillcolor="yellow" strokecolor="#41719c" strokeweight="1pt">
            <v:stroke joinstyle="miter"/>
            <v:path arrowok="t" o:connecttype="custom" o:connectlocs="0,156918;146795,156919;192157,0;237518,156919;384313,156918;265552,253898;310915,410816;192157,313834;73398,410816;118761,253898;0,156918" o:connectangles="0,0,0,0,0,0,0,0,0,0,0"/>
            <w10:wrap anchorx="margin"/>
          </v:shape>
        </w:pict>
      </w:r>
      <w:r>
        <w:rPr>
          <w:noProof/>
          <w:lang w:eastAsia="en-GB"/>
        </w:rPr>
        <w:pict>
          <v:shape id="_x0000_s1034" type="#_x0000_t202" style="position:absolute;margin-left:-59.5pt;margin-top:362.7pt;width:138.75pt;height:191.95pt;z-index:251654144;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" fillcolor="red">
            <v:fill color2="#c45911" focusposition="1,1" focussize="" colors="0 red;0 #c5e0b4;0 #cee1f2;34079f #c55a11" focus="100%" type="gradientRadial"/>
            <v:textbox style="mso-next-textbox:#_x0000_s1034">
              <w:txbxContent>
                <w:p w:rsidR="00CE0BE8" w:rsidRDefault="00CE0BE8" w:rsidP="001D7CF6">
                  <w:pPr>
                    <w:jc w:val="center"/>
                    <w:rPr>
                      <w:b/>
                      <w:sz w:val="24"/>
                      <w:u w:val="single"/>
                    </w:rPr>
                  </w:pPr>
                  <w:r w:rsidRPr="001D7CF6">
                    <w:rPr>
                      <w:b/>
                      <w:sz w:val="24"/>
                      <w:u w:val="single"/>
                    </w:rPr>
                    <w:t>Creative</w:t>
                  </w:r>
                </w:p>
                <w:p w:rsidR="00CE0BE8" w:rsidRPr="00893944" w:rsidRDefault="00CE0BE8" w:rsidP="001D7CF6">
                  <w:pPr>
                    <w:jc w:val="center"/>
                    <w:rPr>
                      <w:b/>
                      <w:sz w:val="24"/>
                    </w:rPr>
                  </w:pPr>
                  <w:r w:rsidRPr="00893944">
                    <w:rPr>
                      <w:b/>
                      <w:sz w:val="24"/>
                    </w:rPr>
                    <w:t>Children will create a</w:t>
                  </w:r>
                  <w:r>
                    <w:rPr>
                      <w:b/>
                      <w:sz w:val="24"/>
                    </w:rPr>
                    <w:t xml:space="preserve"> unique</w:t>
                  </w:r>
                  <w:r w:rsidRPr="00893944">
                    <w:rPr>
                      <w:b/>
                      <w:sz w:val="24"/>
                    </w:rPr>
                    <w:t xml:space="preserve"> poster reflecting the values of the Fairtrade brand</w:t>
                  </w:r>
                  <w:r>
                    <w:rPr>
                      <w:b/>
                      <w:sz w:val="24"/>
                    </w:rPr>
                    <w:t xml:space="preserve"> using a variety of materials.</w:t>
                  </w:r>
                </w:p>
              </w:txbxContent>
            </v:textbox>
            <w10:wrap type="square"/>
          </v:shape>
        </w:pict>
      </w:r>
      <w:r>
        <w:rPr>
          <w:noProof/>
          <w:lang w:eastAsia="en-GB"/>
        </w:rPr>
        <w:pict>
          <v:shape id="Text Box 7" o:spid="_x0000_s1035" type="#_x0000_t202" style="position:absolute;margin-left:598.95pt;margin-top:339.7pt;width:154.4pt;height:214.9pt;z-index:251657216;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" fillcolor="red">
            <v:fill color2="red" focusposition=".5,-52429f" focussize="" colors="0 red;0 white;0 #ffc000;1 red" focus="100%" type="gradientRadial"/>
            <v:textbox style="mso-next-textbox:#Text Box 7">
              <w:txbxContent>
                <w:p w:rsidR="00CE0BE8" w:rsidRPr="002E0699" w:rsidRDefault="00CE0BE8" w:rsidP="001D7CF6">
                  <w:pPr>
                    <w:jc w:val="center"/>
                    <w:rPr>
                      <w:b/>
                      <w:u w:val="single"/>
                    </w:rPr>
                  </w:pPr>
                  <w:r w:rsidRPr="002E0699">
                    <w:rPr>
                      <w:b/>
                      <w:u w:val="single"/>
                    </w:rPr>
                    <w:t>Welsh</w:t>
                  </w:r>
                </w:p>
                <w:p w:rsidR="00CE0BE8" w:rsidRPr="002E0699" w:rsidRDefault="00CE0BE8" w:rsidP="00893944">
                  <w:pPr>
                    <w:numPr>
                      <w:ilvl w:val="0"/>
                      <w:numId w:val="7"/>
                    </w:numPr>
                    <w:rPr>
                      <w:b/>
                    </w:rPr>
                  </w:pPr>
                  <w:r w:rsidRPr="002E0699">
                    <w:rPr>
                      <w:b/>
                    </w:rPr>
                    <w:t>Welsh Alphabet</w:t>
                  </w:r>
                </w:p>
                <w:p w:rsidR="00CE0BE8" w:rsidRPr="002E0699" w:rsidRDefault="00CE0BE8" w:rsidP="00893944">
                  <w:pPr>
                    <w:numPr>
                      <w:ilvl w:val="0"/>
                      <w:numId w:val="7"/>
                    </w:numPr>
                    <w:rPr>
                      <w:b/>
                    </w:rPr>
                  </w:pPr>
                  <w:r w:rsidRPr="002E0699">
                    <w:rPr>
                      <w:b/>
                    </w:rPr>
                    <w:t xml:space="preserve">Ar y penwythnos </w:t>
                  </w:r>
                </w:p>
                <w:p w:rsidR="00CE0BE8" w:rsidRPr="002E0699" w:rsidRDefault="00CE0BE8" w:rsidP="00893944">
                  <w:pPr>
                    <w:numPr>
                      <w:ilvl w:val="0"/>
                      <w:numId w:val="7"/>
                    </w:numPr>
                    <w:rPr>
                      <w:b/>
                    </w:rPr>
                  </w:pPr>
                  <w:r w:rsidRPr="002E0699">
                    <w:rPr>
                      <w:b/>
                    </w:rPr>
                    <w:t xml:space="preserve">Anifeiliad Anwes from around the world </w:t>
                  </w:r>
                </w:p>
                <w:p w:rsidR="00CE0BE8" w:rsidRPr="002E0699" w:rsidRDefault="00CE0BE8" w:rsidP="00893944">
                  <w:pPr>
                    <w:rPr>
                      <w:b/>
                    </w:rPr>
                  </w:pPr>
                  <w:r w:rsidRPr="002E0699">
                    <w:rPr>
                      <w:b/>
                    </w:rPr>
                    <w:t>Learners will develop their Welsh speaking, reading and writing skills through the topics of the weekend and animals around the</w:t>
                  </w:r>
                  <w:r>
                    <w:rPr>
                      <w:b/>
                      <w:sz w:val="24"/>
                    </w:rPr>
                    <w:t xml:space="preserve"> </w:t>
                  </w:r>
                  <w:r>
                    <w:rPr>
                      <w:b/>
                    </w:rPr>
                    <w:t>world.</w:t>
                  </w:r>
                </w:p>
              </w:txbxContent>
            </v:textbox>
            <w10:wrap type="square"/>
          </v:shape>
        </w:pict>
      </w:r>
      <w:r>
        <w:rPr>
          <w:noProof/>
          <w:lang w:eastAsia="en-GB"/>
        </w:rPr>
        <w:pict>
          <v:shape id="_x0000_s1036" type="#_x0000_t202" style="position:absolute;margin-left:530.05pt;margin-top:163.35pt;width:223.3pt;height:165.9pt;z-index:251659264;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" fillcolor="#c5e0b3">
            <v:fill color2="#cde0f2" rotate="t" colors="0 #c5e0b4;40632f #c5e0b4;1 #b5d2ec;1 #b5d2ec" focus="100%" type="gradient"/>
            <v:textbox style="mso-next-textbox:#_x0000_s1036">
              <w:txbxContent>
                <w:p w:rsidR="00CE0BE8" w:rsidRPr="001D7CF6" w:rsidRDefault="00CE0BE8" w:rsidP="000C445B">
                  <w:pPr>
                    <w:jc w:val="center"/>
                    <w:rPr>
                      <w:b/>
                      <w:sz w:val="24"/>
                      <w:u w:val="single"/>
                    </w:rPr>
                  </w:pPr>
                  <w:r w:rsidRPr="001D7CF6">
                    <w:rPr>
                      <w:b/>
                      <w:sz w:val="24"/>
                      <w:u w:val="single"/>
                    </w:rPr>
                    <w:t>Big Questions</w:t>
                  </w:r>
                </w:p>
                <w:p w:rsidR="00CE0BE8" w:rsidRDefault="00CE0BE8" w:rsidP="001E6B9C">
                  <w:pPr>
                    <w:pStyle w:val="ListParagraph"/>
                    <w:numPr>
                      <w:ilvl w:val="0"/>
                      <w:numId w:val="1"/>
                    </w:numPr>
                    <w:rPr>
                      <w:b/>
                      <w:sz w:val="28"/>
                    </w:rPr>
                  </w:pPr>
                  <w:r>
                    <w:rPr>
                      <w:b/>
                      <w:sz w:val="28"/>
                    </w:rPr>
                    <w:t>What is Fairtrade?</w:t>
                  </w:r>
                </w:p>
                <w:p w:rsidR="00CE0BE8" w:rsidRDefault="00CE0BE8" w:rsidP="000C445B">
                  <w:pPr>
                    <w:pStyle w:val="ListParagraph"/>
                    <w:ind w:left="360"/>
                    <w:rPr>
                      <w:b/>
                      <w:sz w:val="28"/>
                    </w:rPr>
                  </w:pPr>
                </w:p>
                <w:p w:rsidR="00CE0BE8" w:rsidRDefault="00CE0BE8" w:rsidP="001E6B9C">
                  <w:pPr>
                    <w:pStyle w:val="ListParagraph"/>
                    <w:numPr>
                      <w:ilvl w:val="0"/>
                      <w:numId w:val="1"/>
                    </w:numPr>
                    <w:rPr>
                      <w:b/>
                      <w:sz w:val="28"/>
                    </w:rPr>
                  </w:pPr>
                  <w:r>
                    <w:rPr>
                      <w:b/>
                      <w:sz w:val="28"/>
                    </w:rPr>
                    <w:t>Who does it affect?</w:t>
                  </w:r>
                </w:p>
                <w:p w:rsidR="00CE0BE8" w:rsidRDefault="00CE0BE8" w:rsidP="000C445B">
                  <w:pPr>
                    <w:pStyle w:val="ListParagraph"/>
                    <w:ind w:left="0"/>
                    <w:rPr>
                      <w:b/>
                      <w:sz w:val="28"/>
                    </w:rPr>
                  </w:pPr>
                </w:p>
                <w:p w:rsidR="00CE0BE8" w:rsidRPr="006061EB" w:rsidRDefault="00CE0BE8" w:rsidP="001E6B9C">
                  <w:pPr>
                    <w:pStyle w:val="ListParagraph"/>
                    <w:numPr>
                      <w:ilvl w:val="0"/>
                      <w:numId w:val="1"/>
                    </w:numPr>
                    <w:rPr>
                      <w:b/>
                      <w:sz w:val="28"/>
                    </w:rPr>
                  </w:pPr>
                  <w:r>
                    <w:rPr>
                      <w:b/>
                      <w:sz w:val="28"/>
                    </w:rPr>
                    <w:t>How can we help?</w:t>
                  </w:r>
                </w:p>
              </w:txbxContent>
            </v:textbox>
            <w10:wrap type="square"/>
          </v:shape>
        </w:pict>
      </w:r>
      <w:r>
        <w:rPr>
          <w:noProof/>
          <w:lang w:eastAsia="en-GB"/>
        </w:rPr>
        <w:pict>
          <v:shape id="_x0000_s1037" type="#_x0000_t202" style="position:absolute;margin-left:170.05pt;margin-top:162.35pt;width:344.3pt;height:164.85pt;z-index:251660288;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" fillcolor="#a8d08d">
            <v:fill angle="45" colors="0 #a9d18e;41288f white" focus="100%" type="gradient"/>
            <v:textbox style="mso-next-textbox:#_x0000_s1037">
              <w:txbxContent>
                <w:p w:rsidR="00CE0BE8" w:rsidRPr="0004159C" w:rsidRDefault="00CE0BE8" w:rsidP="00C54E1E">
                  <w:pPr>
                    <w:jc w:val="center"/>
                    <w:rPr>
                      <w:sz w:val="56"/>
                    </w:rPr>
                  </w:pPr>
                  <w:r>
                    <w:rPr>
                      <w:sz w:val="56"/>
                    </w:rPr>
                    <w:t>Blwyddyn 3/Haf 2</w:t>
                  </w:r>
                </w:p>
                <w:p w:rsidR="00CE0BE8" w:rsidRPr="0004159C" w:rsidRDefault="00CE0BE8" w:rsidP="001D7CF6">
                  <w:pPr>
                    <w:jc w:val="center"/>
                    <w:rPr>
                      <w:b/>
                      <w:color w:val="FF0000"/>
                      <w:sz w:val="56"/>
                    </w:rPr>
                  </w:pPr>
                  <w:r>
                    <w:rPr>
                      <w:b/>
                      <w:color w:val="FF0000"/>
                      <w:sz w:val="56"/>
                    </w:rPr>
                    <w:t>‘Fairtrade’</w:t>
                  </w:r>
                </w:p>
                <w:p w:rsidR="00CE0BE8" w:rsidRPr="002F02AF" w:rsidRDefault="00CE0BE8" w:rsidP="001D7CF6">
                  <w:pPr>
                    <w:jc w:val="center"/>
                    <w:rPr>
                      <w:b/>
                      <w:color w:val="000000"/>
                      <w:sz w:val="24"/>
                    </w:rPr>
                  </w:pPr>
                  <w:r w:rsidRPr="00C54E1E">
                    <w:rPr>
                      <w:b/>
                      <w:color w:val="000000"/>
                      <w:sz w:val="24"/>
                    </w:rPr>
                    <w:pict>
                      <v:shape id="_x0000_i1026" type="#_x0000_t75" style="width:104.25pt;height:66pt">
                        <v:imagedata r:id="rId8" o:title=""/>
                      </v:shape>
                    </w:pict>
                  </w:r>
                </w:p>
              </w:txbxContent>
            </v:textbox>
            <w10:wrap type="square"/>
          </v:shape>
        </w:pict>
      </w:r>
      <w:r>
        <w:rPr>
          <w:noProof/>
          <w:lang w:eastAsia="en-GB"/>
        </w:rPr>
        <w:pict>
          <v:shape id="_x0000_s1038" type="#_x0000_t202" style="position:absolute;margin-left:-67.85pt;margin-top:0;width:223.3pt;height:176.35pt;z-index:251650048;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" fillcolor="yellow">
            <v:fill color2="#d4e8c6" rotate="t" angle="225" colors="0 yellow;48497f #bedcaa;54395f #bedcaa;1 #d4e8c6" focus="100%" type="gradient"/>
            <v:textbox style="mso-next-textbox:#_x0000_s1038">
              <w:txbxContent>
                <w:p w:rsidR="00CE0BE8" w:rsidRDefault="00CE0BE8" w:rsidP="001D7CF6">
                  <w:pPr>
                    <w:jc w:val="center"/>
                    <w:rPr>
                      <w:b/>
                      <w:sz w:val="24"/>
                      <w:u w:val="single"/>
                    </w:rPr>
                  </w:pPr>
                  <w:r w:rsidRPr="001D7CF6">
                    <w:rPr>
                      <w:b/>
                      <w:sz w:val="24"/>
                      <w:u w:val="single"/>
                    </w:rPr>
                    <w:t>Literacy, Language and Communication</w:t>
                  </w:r>
                </w:p>
                <w:p w:rsidR="00CE0BE8" w:rsidRDefault="00CE0BE8" w:rsidP="00893944">
                  <w:pPr>
                    <w:numPr>
                      <w:ilvl w:val="0"/>
                      <w:numId w:val="8"/>
                    </w:numPr>
                    <w:rPr>
                      <w:b/>
                      <w:sz w:val="24"/>
                    </w:rPr>
                  </w:pPr>
                  <w:r>
                    <w:rPr>
                      <w:b/>
                      <w:sz w:val="24"/>
                    </w:rPr>
                    <w:t>Persuasive writing – children will use their knowledge of Fairtrade to persuade others of its importance.</w:t>
                  </w:r>
                </w:p>
                <w:p w:rsidR="00CE0BE8" w:rsidRPr="0000643D" w:rsidRDefault="00CE0BE8" w:rsidP="00893944">
                  <w:pPr>
                    <w:numPr>
                      <w:ilvl w:val="0"/>
                      <w:numId w:val="8"/>
                    </w:numPr>
                    <w:rPr>
                      <w:b/>
                      <w:sz w:val="24"/>
                    </w:rPr>
                  </w:pPr>
                  <w:r>
                    <w:rPr>
                      <w:b/>
                      <w:sz w:val="24"/>
                    </w:rPr>
                    <w:t>Poetry – exploring various poetic forms and techniques, children will write their own poems based around our Fairtrade topic.</w:t>
                  </w:r>
                </w:p>
              </w:txbxContent>
            </v:textbox>
            <w10:wrap type="square"/>
          </v:shape>
        </w:pict>
      </w:r>
      <w:r>
        <w:rPr>
          <w:noProof/>
          <w:lang w:eastAsia="en-GB"/>
        </w:rPr>
        <w:pict>
          <v:shape id="_x0000_s1039" type="#_x0000_t202" style="position:absolute;margin-left:163.85pt;margin-top:0;width:223.3pt;height:156.5pt;z-index:251651072;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" fillcolor="#70ad47">
            <v:fill color2="#5b9bd5" rotate="t" focusposition=".5,.5" focussize="" colors="0 #70ad47;0 white;56361f #5b9bd5" focus="100%" type="gradientRadial"/>
            <v:textbox>
              <w:txbxContent>
                <w:p w:rsidR="00CE0BE8" w:rsidRPr="002F02AF" w:rsidRDefault="00CE0BE8" w:rsidP="001D7CF6">
                  <w:pPr>
                    <w:jc w:val="center"/>
                    <w:rPr>
                      <w:b/>
                      <w:color w:val="000000"/>
                      <w:sz w:val="24"/>
                      <w:u w:val="single"/>
                    </w:rPr>
                  </w:pPr>
                  <w:r w:rsidRPr="002F02AF">
                    <w:rPr>
                      <w:b/>
                      <w:color w:val="000000"/>
                      <w:sz w:val="24"/>
                      <w:u w:val="single"/>
                    </w:rPr>
                    <w:t>Numeracy</w:t>
                  </w:r>
                </w:p>
                <w:p w:rsidR="00CE0BE8" w:rsidRPr="00893944" w:rsidRDefault="00CE0BE8" w:rsidP="00893944">
                  <w:pPr>
                    <w:numPr>
                      <w:ilvl w:val="0"/>
                      <w:numId w:val="9"/>
                    </w:numPr>
                    <w:rPr>
                      <w:b/>
                      <w:color w:val="000000"/>
                    </w:rPr>
                  </w:pPr>
                  <w:r w:rsidRPr="00893944">
                    <w:rPr>
                      <w:b/>
                      <w:color w:val="000000"/>
                    </w:rPr>
                    <w:t>Four operations – addition, subtraction, multiplication and division.</w:t>
                  </w:r>
                </w:p>
                <w:p w:rsidR="00CE0BE8" w:rsidRPr="00893944" w:rsidRDefault="00CE0BE8" w:rsidP="00893944">
                  <w:pPr>
                    <w:numPr>
                      <w:ilvl w:val="0"/>
                      <w:numId w:val="9"/>
                    </w:numPr>
                    <w:rPr>
                      <w:b/>
                      <w:color w:val="000000"/>
                    </w:rPr>
                  </w:pPr>
                  <w:r w:rsidRPr="00893944">
                    <w:rPr>
                      <w:b/>
                      <w:color w:val="000000"/>
                    </w:rPr>
                    <w:t>Handling data – interpreting and communicating data through bar graphs and pictograms.</w:t>
                  </w:r>
                </w:p>
                <w:p w:rsidR="00CE0BE8" w:rsidRPr="002F02AF" w:rsidRDefault="00CE0BE8" w:rsidP="00893944">
                  <w:pPr>
                    <w:numPr>
                      <w:ilvl w:val="0"/>
                      <w:numId w:val="9"/>
                    </w:numPr>
                    <w:rPr>
                      <w:b/>
                      <w:color w:val="000000"/>
                      <w:sz w:val="24"/>
                    </w:rPr>
                  </w:pPr>
                  <w:r w:rsidRPr="00893944">
                    <w:rPr>
                      <w:b/>
                      <w:color w:val="000000"/>
                    </w:rPr>
                    <w:t xml:space="preserve">Reasoning </w:t>
                  </w:r>
                </w:p>
                <w:p w:rsidR="00CE0BE8" w:rsidRPr="002F02AF" w:rsidRDefault="00CE0BE8" w:rsidP="00903FAE">
                  <w:pPr>
                    <w:rPr>
                      <w:b/>
                      <w:color w:val="000000"/>
                      <w:sz w:val="24"/>
                    </w:rPr>
                  </w:pPr>
                </w:p>
                <w:p w:rsidR="00CE0BE8" w:rsidRPr="002F02AF" w:rsidRDefault="00CE0BE8" w:rsidP="00903FAE">
                  <w:pPr>
                    <w:rPr>
                      <w:b/>
                      <w:color w:val="000000"/>
                      <w:sz w:val="24"/>
                    </w:rPr>
                  </w:pPr>
                </w:p>
              </w:txbxContent>
            </v:textbox>
            <w10:wrap type="square"/>
          </v:shape>
        </w:pict>
      </w:r>
      <w:r>
        <w:rPr>
          <w:noProof/>
          <w:lang w:eastAsia="en-GB"/>
        </w:rPr>
        <w:pict>
          <v:shape id="Text Box 3" o:spid="_x0000_s1040" type="#_x0000_t202" style="position:absolute;margin-left:571.85pt;margin-top:0;width:174.25pt;height:138.75pt;z-index:251653120;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" fillcolor="#00b0f0">
            <v:fill angle="45" colors="0 #00b0f0;41288f white" focus="100%" type="gradient"/>
            <v:textbox>
              <w:txbxContent>
                <w:p w:rsidR="00CE0BE8" w:rsidRDefault="00CE0BE8" w:rsidP="002B5515">
                  <w:pPr>
                    <w:jc w:val="center"/>
                    <w:rPr>
                      <w:b/>
                      <w:sz w:val="24"/>
                      <w:u w:val="single"/>
                    </w:rPr>
                  </w:pPr>
                  <w:r w:rsidRPr="001D7CF6">
                    <w:rPr>
                      <w:b/>
                      <w:sz w:val="24"/>
                      <w:u w:val="single"/>
                    </w:rPr>
                    <w:t>PE</w:t>
                  </w:r>
                  <w:r>
                    <w:rPr>
                      <w:b/>
                      <w:sz w:val="24"/>
                      <w:u w:val="single"/>
                    </w:rPr>
                    <w:t xml:space="preserve"> – Athletics</w:t>
                  </w:r>
                </w:p>
                <w:p w:rsidR="00CE0BE8" w:rsidRPr="00C97761" w:rsidRDefault="00CE0BE8" w:rsidP="002B5515">
                  <w:pPr>
                    <w:jc w:val="center"/>
                    <w:rPr>
                      <w:b/>
                      <w:sz w:val="24"/>
                    </w:rPr>
                  </w:pPr>
                  <w:r w:rsidRPr="00C97761">
                    <w:rPr>
                      <w:b/>
                      <w:sz w:val="24"/>
                    </w:rPr>
                    <w:t>Exploring skills needed for different athletic activities, including</w:t>
                  </w:r>
                  <w:r>
                    <w:rPr>
                      <w:b/>
                      <w:sz w:val="24"/>
                    </w:rPr>
                    <w:t>,</w:t>
                  </w:r>
                  <w:r w:rsidRPr="00C97761">
                    <w:rPr>
                      <w:b/>
                      <w:sz w:val="24"/>
                    </w:rPr>
                    <w:t xml:space="preserve"> sprinting, </w:t>
                  </w:r>
                  <w:r>
                    <w:rPr>
                      <w:b/>
                      <w:sz w:val="24"/>
                    </w:rPr>
                    <w:t>javelin and relay.</w:t>
                  </w:r>
                </w:p>
              </w:txbxContent>
            </v:textbox>
            <w10:wrap type="square"/>
          </v:shape>
        </w:pict>
      </w:r>
      <w:r>
        <w:rPr>
          <w:noProof/>
          <w:lang w:eastAsia="en-GB"/>
        </w:rPr>
        <w:pict>
          <v:shape id="_x0000_s1041" type="#_x0000_t202" style="position:absolute;margin-left:396.5pt;margin-top:.6pt;width:165.9pt;height:138.75pt;z-index:251652096;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" fillcolor="#92d050">
            <v:fill angle="45" colors="0 #92d050;41288f white" focus="100%" type="gradient"/>
            <v:textbox>
              <w:txbxContent>
                <w:p w:rsidR="00CE0BE8" w:rsidRDefault="00CE0BE8" w:rsidP="002B5515">
                  <w:pPr>
                    <w:jc w:val="center"/>
                    <w:rPr>
                      <w:b/>
                      <w:sz w:val="24"/>
                      <w:u w:val="single"/>
                    </w:rPr>
                  </w:pPr>
                  <w:r w:rsidRPr="001D7CF6">
                    <w:rPr>
                      <w:b/>
                      <w:sz w:val="24"/>
                      <w:u w:val="single"/>
                    </w:rPr>
                    <w:t>RE</w:t>
                  </w:r>
                </w:p>
                <w:p w:rsidR="00CE0BE8" w:rsidRPr="0000643D" w:rsidRDefault="00CE0BE8" w:rsidP="00F77AAB">
                  <w:pPr>
                    <w:jc w:val="center"/>
                    <w:rPr>
                      <w:sz w:val="24"/>
                    </w:rPr>
                  </w:pPr>
                  <w:r>
                    <w:rPr>
                      <w:sz w:val="24"/>
                    </w:rPr>
                    <w:t>Children will explore the core values of The Five Pillars of Islam and Christianity.</w:t>
                  </w:r>
                </w:p>
              </w:txbxContent>
            </v:textbox>
            <w10:wrap type="square"/>
          </v:shape>
        </w:pict>
      </w:r>
    </w:p>
    <w:sectPr w:rsidR="00CE0BE8" w:rsidSect="002B5515">
      <w:pgSz w:w="16838" w:h="11906" w:orient="landscape"/>
      <w:pgMar w:top="426" w:right="1440" w:bottom="28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826D8"/>
    <w:multiLevelType w:val="hybridMultilevel"/>
    <w:tmpl w:val="E3689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B2705D"/>
    <w:multiLevelType w:val="hybridMultilevel"/>
    <w:tmpl w:val="F3E2D9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300B47B9"/>
    <w:multiLevelType w:val="hybridMultilevel"/>
    <w:tmpl w:val="FE4C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A04467F"/>
    <w:multiLevelType w:val="hybridMultilevel"/>
    <w:tmpl w:val="542CA1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8050E1A"/>
    <w:multiLevelType w:val="hybridMultilevel"/>
    <w:tmpl w:val="6C569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11F1D9D"/>
    <w:multiLevelType w:val="hybridMultilevel"/>
    <w:tmpl w:val="ACD2A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22440DE"/>
    <w:multiLevelType w:val="hybridMultilevel"/>
    <w:tmpl w:val="6A941B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7859310C"/>
    <w:multiLevelType w:val="hybridMultilevel"/>
    <w:tmpl w:val="73A4E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C9E0637"/>
    <w:multiLevelType w:val="hybridMultilevel"/>
    <w:tmpl w:val="18D86E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7"/>
  </w:num>
  <w:num w:numId="5">
    <w:abstractNumId w:val="5"/>
  </w:num>
  <w:num w:numId="6">
    <w:abstractNumId w:val="1"/>
  </w:num>
  <w:num w:numId="7">
    <w:abstractNumId w:val="6"/>
  </w:num>
  <w:num w:numId="8">
    <w:abstractNumId w:val="8"/>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B5515"/>
    <w:rsid w:val="0000643D"/>
    <w:rsid w:val="0004159C"/>
    <w:rsid w:val="000C445B"/>
    <w:rsid w:val="000D15DC"/>
    <w:rsid w:val="001302BF"/>
    <w:rsid w:val="001372DA"/>
    <w:rsid w:val="00154443"/>
    <w:rsid w:val="001D7CF6"/>
    <w:rsid w:val="001E6B9C"/>
    <w:rsid w:val="00237F69"/>
    <w:rsid w:val="00293AED"/>
    <w:rsid w:val="002B5515"/>
    <w:rsid w:val="002D0FF5"/>
    <w:rsid w:val="002E0699"/>
    <w:rsid w:val="002F02AF"/>
    <w:rsid w:val="00323CA2"/>
    <w:rsid w:val="00326703"/>
    <w:rsid w:val="00337331"/>
    <w:rsid w:val="00392190"/>
    <w:rsid w:val="003E4CDA"/>
    <w:rsid w:val="003F2EA0"/>
    <w:rsid w:val="004009CB"/>
    <w:rsid w:val="005461CC"/>
    <w:rsid w:val="00562334"/>
    <w:rsid w:val="00577F50"/>
    <w:rsid w:val="005B6A17"/>
    <w:rsid w:val="006061EB"/>
    <w:rsid w:val="0062135B"/>
    <w:rsid w:val="006223C7"/>
    <w:rsid w:val="0066594A"/>
    <w:rsid w:val="006D0C81"/>
    <w:rsid w:val="00723158"/>
    <w:rsid w:val="007D47C9"/>
    <w:rsid w:val="00893944"/>
    <w:rsid w:val="008C7036"/>
    <w:rsid w:val="00903FAE"/>
    <w:rsid w:val="009C235C"/>
    <w:rsid w:val="00A2627F"/>
    <w:rsid w:val="00A340EE"/>
    <w:rsid w:val="00A90D31"/>
    <w:rsid w:val="00AE7CB5"/>
    <w:rsid w:val="00B642FC"/>
    <w:rsid w:val="00BC05B3"/>
    <w:rsid w:val="00C4704E"/>
    <w:rsid w:val="00C54E1E"/>
    <w:rsid w:val="00C97761"/>
    <w:rsid w:val="00CE0BE8"/>
    <w:rsid w:val="00CF02E2"/>
    <w:rsid w:val="00D52744"/>
    <w:rsid w:val="00D87D6D"/>
    <w:rsid w:val="00E06E0D"/>
    <w:rsid w:val="00E145CB"/>
    <w:rsid w:val="00E76FE1"/>
    <w:rsid w:val="00EA123D"/>
    <w:rsid w:val="00ED7348"/>
    <w:rsid w:val="00EF0852"/>
    <w:rsid w:val="00F3755C"/>
    <w:rsid w:val="00F43FCB"/>
    <w:rsid w:val="00F51993"/>
    <w:rsid w:val="00F77AAB"/>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515"/>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99"/>
    <w:qFormat/>
    <w:rsid w:val="002B5515"/>
    <w:rPr>
      <w:rFonts w:eastAsia="Times New Roman"/>
      <w:lang w:val="en-US" w:eastAsia="en-US"/>
    </w:rPr>
  </w:style>
  <w:style w:type="character" w:customStyle="1" w:styleId="NoSpacingChar">
    <w:name w:val="No Spacing Char"/>
    <w:basedOn w:val="DefaultParagraphFont"/>
    <w:link w:val="NoSpacing"/>
    <w:uiPriority w:val="99"/>
    <w:locked/>
    <w:rsid w:val="002B5515"/>
    <w:rPr>
      <w:rFonts w:eastAsia="Times New Roman" w:cs="Times New Roman"/>
      <w:sz w:val="22"/>
      <w:szCs w:val="22"/>
      <w:lang w:val="en-US" w:eastAsia="en-US" w:bidi="ar-SA"/>
    </w:rPr>
  </w:style>
  <w:style w:type="paragraph" w:styleId="ListParagraph">
    <w:name w:val="List Paragraph"/>
    <w:basedOn w:val="Normal"/>
    <w:uiPriority w:val="99"/>
    <w:qFormat/>
    <w:rsid w:val="001D7CF6"/>
    <w:pPr>
      <w:ind w:left="720"/>
      <w:contextualSpacing/>
    </w:pPr>
  </w:style>
  <w:style w:type="paragraph" w:styleId="BalloonText">
    <w:name w:val="Balloon Text"/>
    <w:basedOn w:val="Normal"/>
    <w:link w:val="BalloonTextChar"/>
    <w:uiPriority w:val="99"/>
    <w:semiHidden/>
    <w:rsid w:val="001302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302BF"/>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144</TotalTime>
  <Pages>1</Pages>
  <Words>2</Words>
  <Characters>15</Characters>
  <Application>Microsoft Office Outlook</Application>
  <DocSecurity>0</DocSecurity>
  <Lines>0</Lines>
  <Paragraphs>0</Paragraphs>
  <ScaleCrop>false</ScaleCrop>
  <Company>School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Guinee</dc:creator>
  <cp:keywords/>
  <dc:description/>
  <cp:lastModifiedBy>kdavies</cp:lastModifiedBy>
  <cp:revision>8</cp:revision>
  <cp:lastPrinted>2019-06-07T10:16:00Z</cp:lastPrinted>
  <dcterms:created xsi:type="dcterms:W3CDTF">2019-05-19T20:10:00Z</dcterms:created>
  <dcterms:modified xsi:type="dcterms:W3CDTF">2019-06-07T10:34:00Z</dcterms:modified>
</cp:coreProperties>
</file>