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E2" w:rsidRDefault="004F66E2" w:rsidP="009F330B">
      <w:pPr>
        <w:rPr>
          <w:rFonts w:ascii="Comic Sans MS" w:hAnsi="Comic Sans MS" w:cs="Comic Sans MS"/>
          <w:sz w:val="20"/>
          <w:szCs w:val="20"/>
        </w:rPr>
      </w:pPr>
      <w:r>
        <w:rPr>
          <w:noProof/>
        </w:rPr>
        <w:pict>
          <v:rect id="Rectangle 7" o:spid="_x0000_s1026" style="position:absolute;margin-left:465.65pt;margin-top:-52.9pt;width:269.7pt;height:169.9pt;z-index:2516531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" fillcolor="#8cadea" stroked="f" strokeweight="2.25pt">
            <v:fill color2="#dee6f7" rotate="t" colors="0 #8cadea;.5 #baccf0;1 #dee6f7" focus="100%" type="gradient"/>
            <v:textbox>
              <w:txbxContent>
                <w:p w:rsidR="004F66E2" w:rsidRPr="00652E66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u w:val="single"/>
                    </w:rPr>
                    <w:t>Language, Literacy and Communication</w:t>
                  </w:r>
                </w:p>
                <w:p w:rsidR="004F66E2" w:rsidRPr="00233033" w:rsidRDefault="004F66E2" w:rsidP="009F330B">
                  <w:pPr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  <w:p w:rsidR="004F66E2" w:rsidRPr="00370D21" w:rsidRDefault="004F66E2" w:rsidP="009F330B">
                  <w:pPr>
                    <w:ind w:left="720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 xml:space="preserve">- Reading books such as – ‘Magic Grandad at the </w:t>
                  </w:r>
                  <w:smartTag w:uri="urn:schemas-microsoft-com:office:smarttags" w:element="City">
                    <w:r>
                      <w:rPr>
                        <w:rFonts w:ascii="Comic Sans MS" w:hAnsi="Comic Sans MS" w:cs="Comic Sans MS"/>
                        <w:bCs/>
                        <w:color w:val="000000"/>
                        <w:sz w:val="18"/>
                        <w:szCs w:val="18"/>
                      </w:rPr>
                      <w:t>Seaside</w:t>
                    </w:r>
                  </w:smartTag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>’, ‘Rockpool rap’, ‘Commotion in the ocean’, ‘Greenpeace’.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>- Rhyming and alliteration activites.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 xml:space="preserve">-Setting up a new roleplay – Iceream Parlour, </w:t>
                  </w:r>
                  <w:smartTag w:uri="urn:schemas-microsoft-com:office:smarttags" w:element="City">
                    <w:r>
                      <w:rPr>
                        <w:rFonts w:ascii="Comic Sans MS" w:hAnsi="Comic Sans MS" w:cs="Comic Sans MS"/>
                        <w:bCs/>
                        <w:color w:val="000000"/>
                        <w:sz w:val="18"/>
                        <w:szCs w:val="18"/>
                      </w:rPr>
                      <w:t>Seaside</w:t>
                    </w:r>
                  </w:smartTag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>, Construction site.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>- Mark making with buckets of water and paintbrushes, sand.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>-Writing and sending postcards.</w:t>
                  </w:r>
                </w:p>
                <w:p w:rsidR="004F66E2" w:rsidRPr="00652E66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  <w:szCs w:val="18"/>
                    </w:rPr>
                    <w:t>-Describing how sea creatures feel to touch with ‘wow’ words.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0" o:spid="_x0000_s1027" style="position:absolute;margin-left:465.4pt;margin-top:136.35pt;width:260.65pt;height:81.15pt;z-index:2516633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" fillcolor="#ff8080" stroked="f" strokeweight="2.25pt">
            <v:fill color2="#ffdada" rotate="t" angle="-135" colors="0 #ff8080;.5 #ffb3b3;1 #ffdada" focus="100%" type="gradient"/>
            <v:textbox>
              <w:txbxContent>
                <w:p w:rsidR="004F66E2" w:rsidRPr="00157ABD" w:rsidRDefault="004F66E2" w:rsidP="009F330B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Cs w:val="16"/>
                    </w:rPr>
                  </w:pPr>
                  <w:r w:rsidRPr="00157ABD">
                    <w:rPr>
                      <w:rFonts w:ascii="Comic Sans MS" w:hAnsi="Comic Sans MS" w:cs="Comic Sans MS"/>
                      <w:b/>
                      <w:bCs/>
                      <w:szCs w:val="16"/>
                    </w:rPr>
                    <w:t>Big questions</w:t>
                  </w:r>
                </w:p>
                <w:p w:rsidR="004F66E2" w:rsidRPr="00C84A2A" w:rsidRDefault="004F66E2" w:rsidP="00C84A2A">
                  <w:pPr>
                    <w:pStyle w:val="ListParagraph"/>
                    <w:ind w:left="360"/>
                    <w:jc w:val="both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 w:rsidRPr="00C84A2A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1) What lives in the ocean?</w:t>
                  </w:r>
                </w:p>
                <w:p w:rsidR="004F66E2" w:rsidRPr="00C84A2A" w:rsidRDefault="004F66E2" w:rsidP="00275F73">
                  <w:pPr>
                    <w:pStyle w:val="ListParagraph"/>
                    <w:ind w:left="36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2)</w:t>
                  </w:r>
                  <w:r w:rsidRPr="00C84A2A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How are we different to underwater creatures?</w:t>
                  </w:r>
                </w:p>
                <w:p w:rsidR="004F66E2" w:rsidRPr="00C84A2A" w:rsidRDefault="004F66E2" w:rsidP="00C84A2A">
                  <w:pPr>
                    <w:pStyle w:val="ListParagraph"/>
                    <w:ind w:left="360"/>
                    <w:jc w:val="both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 w:rsidRPr="00C84A2A"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3) What do they feel like?</w:t>
                  </w:r>
                </w:p>
              </w:txbxContent>
            </v:textbox>
          </v:rect>
        </w:pict>
      </w:r>
      <w:r>
        <w:rPr>
          <w:noProof/>
        </w:rPr>
        <w:pict>
          <v:rect id="Rectangle 18" o:spid="_x0000_s1028" style="position:absolute;margin-left:231.8pt;margin-top:244.15pt;width:213pt;height:90.2pt;z-index:2516623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" fillcolor="#858cff" stroked="f">
            <v:fill color2="#dcddff" rotate="t" angle="-45" colors="0 #858cff;.5 #b6baff;1 #dcddff" type="gradient"/>
            <v:textbox>
              <w:txbxContent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157ABD"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  <w:t>Stunning start</w:t>
                  </w:r>
                </w:p>
                <w:p w:rsidR="004F66E2" w:rsidRPr="00C84A2A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C84A2A">
                    <w:rPr>
                      <w:rFonts w:ascii="Comic Sans MS" w:hAnsi="Comic Sans MS" w:cs="Arial"/>
                      <w:sz w:val="18"/>
                      <w:szCs w:val="18"/>
                    </w:rPr>
                    <w:t>Handling real fish and sea creatures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157ABD"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  <w:t>Marvellous Middle</w:t>
                  </w:r>
                </w:p>
                <w:p w:rsidR="004F66E2" w:rsidRPr="00C84A2A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18"/>
                      <w:szCs w:val="18"/>
                    </w:rPr>
                  </w:pPr>
                  <w:r w:rsidRPr="00C84A2A">
                    <w:rPr>
                      <w:rFonts w:ascii="Comic Sans MS" w:hAnsi="Comic Sans MS" w:cs="Arial"/>
                      <w:sz w:val="18"/>
                      <w:szCs w:val="18"/>
                    </w:rPr>
                    <w:t>Trip to the seaside</w:t>
                  </w:r>
                </w:p>
                <w:p w:rsidR="004F66E2" w:rsidRPr="00157ABD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157ABD"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  <w:t>Fabulous Finish</w:t>
                  </w:r>
                </w:p>
                <w:p w:rsidR="004F66E2" w:rsidRPr="00553839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C84A2A">
                    <w:rPr>
                      <w:rFonts w:ascii="Comic Sans MS" w:hAnsi="Comic Sans MS" w:cs="Arial"/>
                      <w:sz w:val="18"/>
                      <w:szCs w:val="18"/>
                    </w:rPr>
                    <w:t>Set up our own ‘sea side’ in our outdoor area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margin-left:-48pt;margin-top:235.4pt;width:252.05pt;height:71.95pt;z-index:2516613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" fillcolor="#83d3ff" stroked="f" strokeweight="2.25pt">
            <v:fill color2="#dbf0ff" rotate="t" angle="-135" colors="0 #83d3ff;.5 #b5e2ff;1 #dbf0ff" type="gradient"/>
            <v:textbox>
              <w:txbxContent>
                <w:p w:rsidR="004F66E2" w:rsidRPr="00652E66" w:rsidRDefault="004F66E2" w:rsidP="009F330B">
                  <w:pPr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1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1"/>
                      <w:u w:val="single"/>
                    </w:rPr>
                    <w:t>ICT</w:t>
                  </w:r>
                </w:p>
                <w:p w:rsidR="004F66E2" w:rsidRPr="00157ABD" w:rsidRDefault="004F66E2" w:rsidP="009F330B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omic Sans MS" w:hAnsi="Comic Sans MS" w:cs="Comic Sans MS"/>
                      <w:bCs/>
                      <w:sz w:val="18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Rectangle 17" o:spid="_x0000_s1030" style="position:absolute;margin-left:456.4pt;margin-top:226.35pt;width:278.65pt;height:89.65pt;z-index:2516602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" fillcolor="#b196d2" strokecolor="#7030a0" strokeweight="2.25pt">
            <v:fill color2="#e7e1f0" rotate="t" colors="0 #b196d2;.5 #cfc0e2;1 #e7e1f0" focus="100%" type="gradient"/>
            <v:stroke opacity="0"/>
            <v:textbox>
              <w:txbxContent>
                <w:p w:rsidR="004F66E2" w:rsidRPr="00652E66" w:rsidRDefault="004F66E2" w:rsidP="009F330B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000000"/>
                      <w:sz w:val="21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/>
                      <w:bCs/>
                      <w:color w:val="000000"/>
                      <w:sz w:val="21"/>
                      <w:szCs w:val="22"/>
                      <w:u w:val="single"/>
                    </w:rPr>
                    <w:t>PE</w:t>
                  </w:r>
                </w:p>
                <w:p w:rsidR="004F66E2" w:rsidRPr="00157ABD" w:rsidRDefault="004F66E2" w:rsidP="009F330B">
                  <w:pPr>
                    <w:rPr>
                      <w:rFonts w:ascii="Comic Sans MS" w:hAnsi="Comic Sans MS" w:cs="Calibri"/>
                      <w:sz w:val="18"/>
                      <w:szCs w:val="16"/>
                    </w:rPr>
                  </w:pP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We will continue with our daily </w:t>
                  </w:r>
                  <w:r w:rsidRPr="00157ABD">
                    <w:rPr>
                      <w:rFonts w:ascii="Comic Sans MS" w:hAnsi="Comic Sans MS" w:cs="Calibri"/>
                      <w:b/>
                      <w:sz w:val="18"/>
                      <w:szCs w:val="16"/>
                    </w:rPr>
                    <w:t>yoga</w:t>
                  </w: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 practice as well as cosmic yoga sessions to link with </w:t>
                  </w:r>
                  <w:r>
                    <w:rPr>
                      <w:rFonts w:ascii="Comic Sans MS" w:hAnsi="Comic Sans MS" w:cs="Calibri"/>
                      <w:sz w:val="18"/>
                      <w:szCs w:val="16"/>
                    </w:rPr>
                    <w:t>the seaside.</w:t>
                  </w:r>
                </w:p>
                <w:p w:rsidR="004F66E2" w:rsidRPr="002634BE" w:rsidRDefault="004F66E2" w:rsidP="009F330B">
                  <w:pPr>
                    <w:rPr>
                      <w:rFonts w:ascii="Calibri" w:hAnsi="Calibri" w:cs="Calibri"/>
                      <w:sz w:val="20"/>
                      <w:szCs w:val="16"/>
                    </w:rPr>
                  </w:pP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As well as this we will be continuing  </w:t>
                  </w:r>
                  <w:r w:rsidRPr="00157ABD">
                    <w:rPr>
                      <w:rFonts w:ascii="Comic Sans MS" w:hAnsi="Comic Sans MS" w:cs="Calibri"/>
                      <w:b/>
                      <w:sz w:val="18"/>
                      <w:szCs w:val="16"/>
                    </w:rPr>
                    <w:t>learning our movement sequences</w:t>
                  </w:r>
                  <w:r w:rsidRPr="00157ABD">
                    <w:rPr>
                      <w:rFonts w:ascii="Comic Sans MS" w:hAnsi="Comic Sans MS" w:cs="Calibri"/>
                      <w:sz w:val="18"/>
                      <w:szCs w:val="16"/>
                    </w:rPr>
                    <w:t xml:space="preserve"> to some of our favourite Disney songs across a series</w:t>
                  </w:r>
                  <w:r w:rsidRPr="00157ABD">
                    <w:rPr>
                      <w:rFonts w:ascii="Calibri" w:hAnsi="Calibri" w:cs="Calibri"/>
                      <w:sz w:val="18"/>
                      <w:szCs w:val="16"/>
                    </w:rPr>
                    <w:t xml:space="preserve"> </w:t>
                  </w:r>
                  <w:r w:rsidRPr="002634BE">
                    <w:rPr>
                      <w:rFonts w:ascii="Calibri" w:hAnsi="Calibri" w:cs="Calibri"/>
                      <w:sz w:val="20"/>
                      <w:szCs w:val="16"/>
                    </w:rPr>
                    <w:t>of sessions!</w:t>
                  </w:r>
                  <w:r>
                    <w:rPr>
                      <w:rFonts w:ascii="Calibri" w:hAnsi="Calibri" w:cs="Calibri"/>
                      <w:sz w:val="20"/>
                      <w:szCs w:val="16"/>
                    </w:rPr>
                    <w:t xml:space="preserve"> </w:t>
                  </w:r>
                </w:p>
                <w:p w:rsidR="004F66E2" w:rsidRPr="00B01D8D" w:rsidRDefault="004F66E2" w:rsidP="009F330B">
                  <w:pPr>
                    <w:rPr>
                      <w:rFonts w:ascii="Calibri" w:hAnsi="Calibri" w:cs="Calibri"/>
                      <w:sz w:val="16"/>
                      <w:szCs w:val="16"/>
                    </w:rPr>
                  </w:pPr>
                </w:p>
                <w:p w:rsidR="004F66E2" w:rsidRPr="002C0D0B" w:rsidRDefault="004F66E2" w:rsidP="009F330B">
                  <w:pPr>
                    <w:rPr>
                      <w:rFonts w:ascii="Calibri" w:hAnsi="Calibri" w:cs="Comic Sans MS"/>
                      <w:bCs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1" style="position:absolute;margin-left:276.75pt;margin-top:127.35pt;width:135.2pt;height:89.7pt;z-index:2516592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" fillcolor="#ffff80" stroked="f">
            <v:fill color2="#ffffda" rotate="t" angle="-135" colors="0 #ffff80;.5 #ffffb3;1 #ffffda" focus="100%" type="gradient"/>
            <v:textbox>
              <w:txbxContent>
                <w:p w:rsidR="004F66E2" w:rsidRPr="00C84A2A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Cs w:val="20"/>
                    </w:rPr>
                  </w:pPr>
                  <w:r w:rsidRPr="00C84A2A">
                    <w:rPr>
                      <w:rFonts w:ascii="Comic Sans MS" w:hAnsi="Comic Sans MS" w:cs="Arial"/>
                      <w:b/>
                      <w:szCs w:val="20"/>
                    </w:rPr>
                    <w:t>Reception Summer</w:t>
                  </w:r>
                  <w:r>
                    <w:rPr>
                      <w:rFonts w:ascii="Comic Sans MS" w:hAnsi="Comic Sans MS" w:cs="Arial"/>
                      <w:b/>
                      <w:szCs w:val="20"/>
                    </w:rPr>
                    <w:t xml:space="preserve"> 2 </w:t>
                  </w:r>
                </w:p>
                <w:p w:rsidR="004F66E2" w:rsidRPr="00C84A2A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b/>
                      <w:szCs w:val="20"/>
                    </w:rPr>
                  </w:pPr>
                  <w:r w:rsidRPr="00C84A2A">
                    <w:rPr>
                      <w:rFonts w:ascii="Comic Sans MS" w:hAnsi="Comic Sans MS" w:cs="Arial"/>
                      <w:b/>
                      <w:szCs w:val="20"/>
                    </w:rPr>
                    <w:t>Topic: Minibeasts</w:t>
                  </w:r>
                </w:p>
                <w:p w:rsidR="004F66E2" w:rsidRPr="0081655E" w:rsidRDefault="004F66E2" w:rsidP="00C84A2A">
                  <w:pPr>
                    <w:pStyle w:val="HTMLPreformatted"/>
                    <w:shd w:val="clear" w:color="auto" w:fill="FFFFFF"/>
                    <w:jc w:val="center"/>
                    <w:rPr>
                      <w:rFonts w:ascii="Comic Sans MS" w:hAnsi="Comic Sans MS"/>
                      <w:b/>
                      <w:color w:val="0000FF"/>
                      <w:sz w:val="40"/>
                      <w:szCs w:val="40"/>
                      <w:lang w:val="cy-GB"/>
                    </w:rPr>
                  </w:pPr>
                  <w:r w:rsidRPr="0081655E">
                    <w:rPr>
                      <w:rFonts w:ascii="Comic Sans MS" w:hAnsi="Comic Sans MS" w:cs="Arial"/>
                      <w:b/>
                      <w:color w:val="0000FF"/>
                      <w:sz w:val="40"/>
                      <w:szCs w:val="40"/>
                    </w:rPr>
                    <w:t>Ar lan y m</w:t>
                  </w:r>
                  <w:r w:rsidRPr="0081655E">
                    <w:rPr>
                      <w:rFonts w:ascii="Comic Sans MS" w:hAnsi="Comic Sans MS"/>
                      <w:b/>
                      <w:color w:val="0000FF"/>
                      <w:sz w:val="40"/>
                      <w:szCs w:val="40"/>
                      <w:lang w:val="cy-GB"/>
                    </w:rPr>
                    <w:t>ôr</w:t>
                  </w:r>
                </w:p>
                <w:p w:rsidR="004F66E2" w:rsidRPr="00C0495A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Arial"/>
                      <w:sz w:val="44"/>
                      <w:szCs w:val="8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Rectangle 19" o:spid="_x0000_s1032" style="position:absolute;margin-left:-47.55pt;margin-top:109.2pt;width:279.05pt;height:116.6pt;z-index:2516582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" fillcolor="#83ffdc" stroked="f" strokeweight="2.25pt">
            <v:fill color2="#dbfff2" rotate="t" angle="-135" colors="0 #83ffdc;.5 #b4ffe7;1 #dbfff2" focus="100%" type="gradient"/>
            <v:textbox>
              <w:txbxContent>
                <w:p w:rsidR="004F66E2" w:rsidRPr="00652E66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Welsh Language Development</w:t>
                  </w:r>
                </w:p>
                <w:p w:rsidR="004F66E2" w:rsidRDefault="004F66E2" w:rsidP="00C84A2A">
                  <w:pP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>-</w:t>
                  </w: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Comic Sans MS" w:hAnsi="Comic Sans MS" w:cs="Calibri"/>
                          <w:noProof/>
                          <w:sz w:val="20"/>
                          <w:szCs w:val="20"/>
                        </w:rPr>
                        <w:t>Reading</w:t>
                      </w:r>
                    </w:smartTag>
                  </w:smartTag>
                  <w: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 xml:space="preserve"> welsh books such as ‘ar lan y mor’.</w:t>
                  </w:r>
                </w:p>
                <w:p w:rsidR="004F66E2" w:rsidRPr="00553839" w:rsidRDefault="004F66E2" w:rsidP="00C84A2A">
                  <w:pP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alibri"/>
                      <w:noProof/>
                      <w:sz w:val="20"/>
                      <w:szCs w:val="20"/>
                    </w:rPr>
                    <w:t>-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3" style="position:absolute;margin-left:231.85pt;margin-top:343.4pt;width:252pt;height:148.2pt;z-index:2516572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" fillcolor="#bef397" stroked="f" strokeweight="2.25pt">
            <v:fill color2="#eafae0" rotate="t" angle="-135" colors="0 #bef397;.5 #d5f6c0;1 #eafae0" focus="100%" type="gradient"/>
            <v:textbox>
              <w:txbxContent>
                <w:p w:rsidR="004F66E2" w:rsidRPr="00652E66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Physical Development</w:t>
                  </w:r>
                </w:p>
                <w:p w:rsidR="004F66E2" w:rsidRDefault="004F66E2" w:rsidP="00DB496A">
                  <w:pPr>
                    <w:numPr>
                      <w:ilvl w:val="0"/>
                      <w:numId w:val="19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 xml:space="preserve">Practicing using scissors, </w:t>
                  </w:r>
                </w:p>
                <w:p w:rsidR="004F66E2" w:rsidRDefault="004F66E2" w:rsidP="00DB496A">
                  <w:pPr>
                    <w:numPr>
                      <w:ilvl w:val="0"/>
                      <w:numId w:val="19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Using a variety of mark making tools and materials such as sand, flour, mud, clay, tweezers, paintbrushes, straws.</w:t>
                  </w:r>
                </w:p>
                <w:p w:rsidR="004F66E2" w:rsidRDefault="004F66E2" w:rsidP="00DB496A">
                  <w:pPr>
                    <w:numPr>
                      <w:ilvl w:val="0"/>
                      <w:numId w:val="19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Dance and movement – nursery rhymes and songs, ‘ticky kids’ activities.</w:t>
                  </w:r>
                </w:p>
                <w:p w:rsidR="004F66E2" w:rsidRDefault="004F66E2" w:rsidP="00DB496A">
                  <w:pPr>
                    <w:numPr>
                      <w:ilvl w:val="0"/>
                      <w:numId w:val="19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Muddy kitchen</w:t>
                  </w:r>
                </w:p>
                <w:p w:rsidR="004F66E2" w:rsidRPr="00553839" w:rsidRDefault="004F66E2" w:rsidP="00DB496A">
                  <w:pPr>
                    <w:numPr>
                      <w:ilvl w:val="0"/>
                      <w:numId w:val="19"/>
                    </w:numP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</w:pPr>
                  <w:r>
                    <w:rPr>
                      <w:rFonts w:ascii="Comic Sans MS" w:hAnsi="Comic Sans MS" w:cs="Calibri"/>
                      <w:noProof/>
                      <w:sz w:val="18"/>
                      <w:szCs w:val="20"/>
                    </w:rPr>
                    <w:t>Building a variety of things in our construction area.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4" style="position:absolute;margin-left:-47.4pt;margin-top:316.55pt;width:270.25pt;height:171pt;z-index:2516561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" fillcolor="#ff8dff" stroked="f" strokeweight="2.25pt">
            <v:fill color2="#fdf" rotate="t" angle="-135" colors="0 #ff8dff;.5 #ffb9ff;1 #fdf" focus="100%" type="gradient"/>
            <v:textbox>
              <w:txbxContent>
                <w:p w:rsidR="004F66E2" w:rsidRPr="00652E66" w:rsidRDefault="004F66E2" w:rsidP="009F330B">
                  <w:pPr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Mathematical Development</w:t>
                  </w:r>
                </w:p>
                <w:p w:rsidR="004F66E2" w:rsidRPr="00DB496A" w:rsidRDefault="004F66E2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Understanding volume and capacity and ‘more/less’ when creating sandcastles.</w:t>
                  </w:r>
                </w:p>
                <w:p w:rsidR="004F66E2" w:rsidRPr="00DB496A" w:rsidRDefault="004F66E2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Problem solving with fish.</w:t>
                  </w:r>
                </w:p>
                <w:p w:rsidR="004F66E2" w:rsidRPr="00DB496A" w:rsidRDefault="004F66E2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Practicing using money to buy ice cream.</w:t>
                  </w:r>
                </w:p>
                <w:p w:rsidR="004F66E2" w:rsidRPr="00DB496A" w:rsidRDefault="004F66E2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Beginning to read number words –‘one, two, three…’</w:t>
                  </w:r>
                </w:p>
                <w:p w:rsidR="004F66E2" w:rsidRPr="00DB496A" w:rsidRDefault="004F66E2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Comparing temperature.</w:t>
                  </w:r>
                </w:p>
                <w:p w:rsidR="004F66E2" w:rsidRPr="00DB496A" w:rsidRDefault="004F66E2" w:rsidP="009F330B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sz w:val="22"/>
                      <w:szCs w:val="22"/>
                    </w:rPr>
                    <w:t>Making estimations to 10.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1" o:spid="_x0000_s1035" style="position:absolute;margin-left:492.75pt;margin-top:325.35pt;width:241.8pt;height:165.5pt;z-index:2516551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" fillcolor="#ffd557" stroked="f" strokeweight="2.25pt">
            <v:fill color2="#fff0c5" rotate="t" colors="0 #ffde80;.5 #ffe8b3;1 #fff3da" type="gradient"/>
            <v:textbox>
              <w:txbxContent>
                <w:p w:rsidR="004F66E2" w:rsidRPr="00652E66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0"/>
                      <w:u w:val="single"/>
                    </w:rPr>
                    <w:t>Knowledge and understanding</w:t>
                  </w:r>
                </w:p>
                <w:p w:rsidR="004F66E2" w:rsidRPr="00DB496A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  <w:u w:val="single"/>
                    </w:rPr>
                  </w:pPr>
                </w:p>
                <w:p w:rsidR="004F66E2" w:rsidRPr="00DB496A" w:rsidRDefault="004F66E2" w:rsidP="009F330B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  <w:t>Understanding creatures living in the sea and their habitats.</w:t>
                  </w:r>
                </w:p>
                <w:p w:rsidR="004F66E2" w:rsidRPr="00DB496A" w:rsidRDefault="004F66E2" w:rsidP="00BB1497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  <w:t>Watching ‘Blue Planet’.</w:t>
                  </w:r>
                </w:p>
                <w:p w:rsidR="004F66E2" w:rsidRPr="00DB496A" w:rsidRDefault="004F66E2" w:rsidP="00BB1497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  <w:t>Exploring waterproof materials</w:t>
                  </w:r>
                </w:p>
                <w:p w:rsidR="004F66E2" w:rsidRPr="00DB496A" w:rsidRDefault="004F66E2" w:rsidP="00BB1497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  <w:t>Seafood tasting and discussing where food comes from.</w:t>
                  </w:r>
                </w:p>
                <w:p w:rsidR="004F66E2" w:rsidRPr="00DB496A" w:rsidRDefault="004F66E2" w:rsidP="00BB1497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  <w:t>Floating and sinking</w:t>
                  </w:r>
                </w:p>
                <w:p w:rsidR="004F66E2" w:rsidRPr="00652E66" w:rsidRDefault="004F66E2" w:rsidP="00DB496A">
                  <w:pPr>
                    <w:pStyle w:val="ListParagraph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</w:pPr>
                  <w:r w:rsidRPr="00DB496A">
                    <w:rPr>
                      <w:rFonts w:ascii="Comic Sans MS" w:hAnsi="Comic Sans MS" w:cs="Comic Sans MS"/>
                      <w:bCs/>
                      <w:color w:val="000000"/>
                      <w:sz w:val="20"/>
                      <w:szCs w:val="20"/>
                    </w:rPr>
                    <w:t>Looking at a range of sea creatures including fish, crab, prawns</w:t>
                  </w:r>
                  <w:r>
                    <w:rPr>
                      <w:rFonts w:ascii="Comic Sans MS" w:hAnsi="Comic Sans MS" w:cs="Comic Sans MS"/>
                      <w:bCs/>
                      <w:color w:val="000000"/>
                      <w:sz w:val="18"/>
                    </w:rPr>
                    <w:t>.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2" o:spid="_x0000_s1036" style="position:absolute;margin-left:231.5pt;margin-top:-52.55pt;width:215.8pt;height:147.8pt;z-index:25165414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" fillcolor="#ffde80" stroked="f" strokeweight="2.25pt">
            <v:fill color2="#fff3da" rotate="t" colors="0 #ffde80;.5 #ffe8b3;1 #fff3da" type="gradient"/>
            <v:textbox>
              <w:txbxContent>
                <w:p w:rsidR="004F66E2" w:rsidRPr="00652E66" w:rsidRDefault="004F66E2" w:rsidP="009F330B">
                  <w:pPr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20"/>
                      <w:u w:val="single"/>
                    </w:rPr>
                  </w:pPr>
                  <w:r w:rsidRPr="00652E66">
                    <w:rPr>
                      <w:rFonts w:ascii="Comic Sans MS" w:hAnsi="Comic Sans MS"/>
                      <w:color w:val="000000"/>
                      <w:sz w:val="22"/>
                      <w:szCs w:val="22"/>
                      <w:u w:val="single"/>
                    </w:rPr>
                    <w:t xml:space="preserve">Personal &amp; Social Development, Wellbeing and </w:t>
                  </w:r>
                  <w:r w:rsidRPr="00652E66">
                    <w:rPr>
                      <w:rFonts w:ascii="Comic Sans MS" w:hAnsi="Comic Sans MS"/>
                      <w:color w:val="000000"/>
                      <w:sz w:val="20"/>
                      <w:szCs w:val="20"/>
                      <w:u w:val="single"/>
                    </w:rPr>
                    <w:t>Cultural Diversity</w:t>
                  </w:r>
                </w:p>
                <w:p w:rsidR="004F66E2" w:rsidRPr="00553839" w:rsidRDefault="004F66E2" w:rsidP="009F330B">
                  <w:pPr>
                    <w:rPr>
                      <w:rFonts w:ascii="Comic Sans MS" w:hAnsi="Comic Sans MS"/>
                      <w:sz w:val="20"/>
                      <w:szCs w:val="16"/>
                    </w:rPr>
                  </w:pPr>
                </w:p>
                <w:p w:rsidR="004F66E2" w:rsidRDefault="004F66E2" w:rsidP="00275F7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-</w:t>
                  </w:r>
                  <w:r w:rsidRPr="00275F73">
                    <w:rPr>
                      <w:rFonts w:ascii="Comic Sans MS" w:hAnsi="Comic Sans MS"/>
                      <w:sz w:val="18"/>
                      <w:szCs w:val="18"/>
                    </w:rPr>
                    <w:t>Discussing sun safety.</w:t>
                  </w:r>
                </w:p>
                <w:p w:rsidR="004F66E2" w:rsidRDefault="004F66E2" w:rsidP="00275F7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-Circle time experiences :Sharing a holiday experience, </w:t>
                  </w:r>
                </w:p>
                <w:p w:rsidR="004F66E2" w:rsidRDefault="004F66E2" w:rsidP="00275F7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-Keeping safe at the sea side,</w:t>
                  </w:r>
                </w:p>
                <w:p w:rsidR="004F66E2" w:rsidRDefault="004F66E2" w:rsidP="00275F7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-How to save water and re-use. </w:t>
                  </w:r>
                </w:p>
                <w:p w:rsidR="004F66E2" w:rsidRDefault="004F66E2" w:rsidP="00275F7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-Caring for the outdoor environment – ‘pick up 3 for the sea’.</w:t>
                  </w:r>
                </w:p>
                <w:p w:rsidR="004F66E2" w:rsidRPr="00275F73" w:rsidRDefault="004F66E2" w:rsidP="00275F73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Rectangle 8" o:spid="_x0000_s1037" style="position:absolute;margin-left:-47.55pt;margin-top:-53.05pt;width:270.05pt;height:152.95pt;z-index:25165209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" fillcolor="#8fdea0" stroked="f" strokeweight="2.25pt">
            <v:fill color2="#dff3e3" rotate="t" angle="-135" colors="0 #8fdea0;.5 #bce9c5;1 #dff3e3" focus="100%" type="gradient"/>
            <v:textbox>
              <w:txbxContent>
                <w:p w:rsidR="004F66E2" w:rsidRPr="00652E66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52E66">
                    <w:rPr>
                      <w:rFonts w:ascii="Comic Sans MS" w:hAnsi="Comic Sans MS" w:cs="Comic Sans MS"/>
                      <w:bCs/>
                      <w:color w:val="000000"/>
                      <w:sz w:val="22"/>
                      <w:szCs w:val="22"/>
                      <w:u w:val="single"/>
                    </w:rPr>
                    <w:t>Creative Development</w:t>
                  </w:r>
                </w:p>
                <w:p w:rsidR="004F66E2" w:rsidRPr="00652E66" w:rsidRDefault="004F66E2" w:rsidP="009F33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-Making sea creatures from a range of materials.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-Design a t-shirt.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-Listening to ‘sea’ music.</w:t>
                  </w:r>
                </w:p>
                <w:p w:rsidR="004F66E2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-Accompanying the song ‘under the sea’ with a range of instruments.</w:t>
                  </w:r>
                </w:p>
                <w:p w:rsidR="004F66E2" w:rsidRPr="00624AF1" w:rsidRDefault="004F66E2" w:rsidP="009F330B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20"/>
                    </w:rPr>
                    <w:t>-</w:t>
                  </w:r>
                </w:p>
              </w:txbxContent>
            </v:textbox>
          </v:rect>
        </w:pict>
      </w:r>
    </w:p>
    <w:p w:rsidR="004F66E2" w:rsidRDefault="004F66E2"/>
    <w:sectPr w:rsidR="004F66E2" w:rsidSect="002634BE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22AFD"/>
    <w:multiLevelType w:val="hybridMultilevel"/>
    <w:tmpl w:val="A76C639A"/>
    <w:lvl w:ilvl="0" w:tplc="CB0AE04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635B0"/>
    <w:multiLevelType w:val="hybridMultilevel"/>
    <w:tmpl w:val="B692B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B1266"/>
    <w:multiLevelType w:val="hybridMultilevel"/>
    <w:tmpl w:val="66D6A1A4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542808"/>
    <w:multiLevelType w:val="hybridMultilevel"/>
    <w:tmpl w:val="F06AA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2340F"/>
    <w:multiLevelType w:val="hybridMultilevel"/>
    <w:tmpl w:val="B442D37A"/>
    <w:lvl w:ilvl="0" w:tplc="77F44F3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DA5F1B"/>
    <w:multiLevelType w:val="hybridMultilevel"/>
    <w:tmpl w:val="F38C0A0C"/>
    <w:lvl w:ilvl="0" w:tplc="F3ACB5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AA508BA"/>
    <w:multiLevelType w:val="hybridMultilevel"/>
    <w:tmpl w:val="6AB08448"/>
    <w:lvl w:ilvl="0" w:tplc="80F842C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B37281"/>
    <w:multiLevelType w:val="hybridMultilevel"/>
    <w:tmpl w:val="C0ECA7E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99F173B"/>
    <w:multiLevelType w:val="hybridMultilevel"/>
    <w:tmpl w:val="C2780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364667"/>
    <w:multiLevelType w:val="hybridMultilevel"/>
    <w:tmpl w:val="C8423B3E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F139B5"/>
    <w:multiLevelType w:val="hybridMultilevel"/>
    <w:tmpl w:val="61322A02"/>
    <w:lvl w:ilvl="0" w:tplc="7390DD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E15AB4"/>
    <w:multiLevelType w:val="hybridMultilevel"/>
    <w:tmpl w:val="E6865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82782C"/>
    <w:multiLevelType w:val="hybridMultilevel"/>
    <w:tmpl w:val="178CC7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F394A7D"/>
    <w:multiLevelType w:val="hybridMultilevel"/>
    <w:tmpl w:val="29FE5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C23D5"/>
    <w:multiLevelType w:val="hybridMultilevel"/>
    <w:tmpl w:val="C7DCF986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F6534C"/>
    <w:multiLevelType w:val="hybridMultilevel"/>
    <w:tmpl w:val="ECF4DBB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7FD6BD8"/>
    <w:multiLevelType w:val="hybridMultilevel"/>
    <w:tmpl w:val="B42A465E"/>
    <w:lvl w:ilvl="0" w:tplc="4E4889A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6D286D"/>
    <w:multiLevelType w:val="hybridMultilevel"/>
    <w:tmpl w:val="5B0AF7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2621EA"/>
    <w:multiLevelType w:val="hybridMultilevel"/>
    <w:tmpl w:val="3B102C8A"/>
    <w:lvl w:ilvl="0" w:tplc="FA82D1C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12"/>
  </w:num>
  <w:num w:numId="5">
    <w:abstractNumId w:val="8"/>
  </w:num>
  <w:num w:numId="6">
    <w:abstractNumId w:val="1"/>
  </w:num>
  <w:num w:numId="7">
    <w:abstractNumId w:val="11"/>
  </w:num>
  <w:num w:numId="8">
    <w:abstractNumId w:val="7"/>
  </w:num>
  <w:num w:numId="9">
    <w:abstractNumId w:val="3"/>
  </w:num>
  <w:num w:numId="10">
    <w:abstractNumId w:val="10"/>
  </w:num>
  <w:num w:numId="11">
    <w:abstractNumId w:val="0"/>
  </w:num>
  <w:num w:numId="12">
    <w:abstractNumId w:val="16"/>
  </w:num>
  <w:num w:numId="13">
    <w:abstractNumId w:val="2"/>
  </w:num>
  <w:num w:numId="14">
    <w:abstractNumId w:val="14"/>
  </w:num>
  <w:num w:numId="15">
    <w:abstractNumId w:val="9"/>
  </w:num>
  <w:num w:numId="16">
    <w:abstractNumId w:val="18"/>
  </w:num>
  <w:num w:numId="17">
    <w:abstractNumId w:val="6"/>
  </w:num>
  <w:num w:numId="18">
    <w:abstractNumId w:val="4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4BE"/>
    <w:rsid w:val="00157ABD"/>
    <w:rsid w:val="00203EF5"/>
    <w:rsid w:val="00233033"/>
    <w:rsid w:val="002520EA"/>
    <w:rsid w:val="002634BE"/>
    <w:rsid w:val="00273F17"/>
    <w:rsid w:val="00275E80"/>
    <w:rsid w:val="00275F73"/>
    <w:rsid w:val="002C0D0B"/>
    <w:rsid w:val="003448BF"/>
    <w:rsid w:val="00354870"/>
    <w:rsid w:val="00370D21"/>
    <w:rsid w:val="004F3EA4"/>
    <w:rsid w:val="004F66E2"/>
    <w:rsid w:val="00553839"/>
    <w:rsid w:val="00624AF1"/>
    <w:rsid w:val="00652E66"/>
    <w:rsid w:val="007422F4"/>
    <w:rsid w:val="0081655E"/>
    <w:rsid w:val="009F330B"/>
    <w:rsid w:val="00AF5D0E"/>
    <w:rsid w:val="00B01D8D"/>
    <w:rsid w:val="00BB1497"/>
    <w:rsid w:val="00C0495A"/>
    <w:rsid w:val="00C2206F"/>
    <w:rsid w:val="00C84A2A"/>
    <w:rsid w:val="00D87C1B"/>
    <w:rsid w:val="00DB496A"/>
    <w:rsid w:val="00F44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B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634BE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rsid w:val="00816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74A4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0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</Words>
  <Characters>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Humphries</dc:creator>
  <cp:keywords/>
  <dc:description/>
  <cp:lastModifiedBy>humphriesr</cp:lastModifiedBy>
  <cp:revision>2</cp:revision>
  <cp:lastPrinted>2019-05-07T19:09:00Z</cp:lastPrinted>
  <dcterms:created xsi:type="dcterms:W3CDTF">2019-05-13T10:29:00Z</dcterms:created>
  <dcterms:modified xsi:type="dcterms:W3CDTF">2019-05-13T10:29:00Z</dcterms:modified>
</cp:coreProperties>
</file>