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7E6" w:rsidRDefault="003F07E6" w:rsidP="009F330B">
      <w:pPr>
        <w:rPr>
          <w:rFonts w:ascii="Comic Sans MS" w:hAnsi="Comic Sans MS" w:cs="Comic Sans MS"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9" o:spid="_x0000_s1026" type="#_x0000_t75" style="position:absolute;margin-left:311.55pt;margin-top:102.5pt;width:28.2pt;height:25.55pt;rotation:4173568fd;z-index:251667968;visibility:visible">
            <v:imagedata r:id="rId5" o:title=""/>
            <w10:wrap type="square"/>
          </v:shape>
        </w:pict>
      </w:r>
      <w:r>
        <w:rPr>
          <w:noProof/>
        </w:rPr>
        <w:pict>
          <v:shape id="Picture 38" o:spid="_x0000_s1027" type="#_x0000_t75" style="position:absolute;margin-left:402.65pt;margin-top:100.75pt;width:49.05pt;height:52.75pt;z-index:251666944;visibility:visible">
            <v:imagedata r:id="rId6" o:title=""/>
            <w10:wrap type="square"/>
          </v:shape>
        </w:pict>
      </w:r>
      <w:r>
        <w:rPr>
          <w:noProof/>
        </w:rPr>
        <w:pict>
          <v:shape id="Picture 28" o:spid="_x0000_s1028" type="#_x0000_t75" style="position:absolute;margin-left:289.35pt;margin-top:226.3pt;width:22.05pt;height:22.05pt;rotation:-7675717fd;z-index:251665920;visibility:visible">
            <v:imagedata r:id="rId7" o:title=""/>
            <w10:wrap type="square"/>
          </v:shape>
        </w:pict>
      </w:r>
      <w:r>
        <w:rPr>
          <w:noProof/>
        </w:rPr>
        <w:pict>
          <v:shape id="Picture 22" o:spid="_x0000_s1029" type="#_x0000_t75" style="position:absolute;margin-left:225.35pt;margin-top:143.65pt;width:59.05pt;height:41.75pt;rotation:8821234fd;z-index:251664896;visibility:visible">
            <v:imagedata r:id="rId8" o:title=""/>
            <w10:wrap type="square"/>
          </v:shape>
        </w:pict>
      </w:r>
      <w:r>
        <w:rPr>
          <w:noProof/>
        </w:rPr>
        <w:pict>
          <v:shape id="Picture 21" o:spid="_x0000_s1030" type="#_x0000_t75" style="position:absolute;margin-left:289.7pt;margin-top:95.45pt;width:22.7pt;height:22.7pt;rotation:3787732fd;z-index:251663872;visibility:visible">
            <v:imagedata r:id="rId9" o:title=""/>
            <w10:wrap type="square"/>
          </v:shape>
        </w:pict>
      </w:r>
      <w:r>
        <w:rPr>
          <w:noProof/>
        </w:rPr>
        <w:pict>
          <v:shape id="Picture 8" o:spid="_x0000_s1031" type="#_x0000_t75" style="position:absolute;margin-left:369.7pt;margin-top:94.5pt;width:20pt;height:20pt;rotation:1729123fd;z-index:251662848;visibility:visible">
            <v:imagedata r:id="rId10" o:title=""/>
            <w10:wrap type="square"/>
          </v:shape>
        </w:pict>
      </w:r>
      <w:r>
        <w:rPr>
          <w:noProof/>
        </w:rPr>
        <w:pict>
          <v:shape id="Picture 7" o:spid="_x0000_s1032" type="#_x0000_t75" style="position:absolute;margin-left:237.5pt;margin-top:101.6pt;width:44.9pt;height:37.85pt;rotation:-3182660fd;z-index:251661824;visibility:visible">
            <v:imagedata r:id="rId11" o:title=""/>
            <w10:wrap type="square"/>
          </v:shape>
        </w:pict>
      </w:r>
      <w:r>
        <w:rPr>
          <w:noProof/>
        </w:rPr>
        <w:pict>
          <v:shape id="Picture 6" o:spid="_x0000_s1033" type="#_x0000_t75" style="position:absolute;margin-left:348.4pt;margin-top:217.75pt;width:32.05pt;height:27pt;rotation:1540032fd;z-index:251660800;visibility:visible">
            <v:imagedata r:id="rId12" o:title=""/>
            <w10:wrap type="square"/>
          </v:shape>
        </w:pict>
      </w:r>
      <w:r>
        <w:rPr>
          <w:noProof/>
        </w:rPr>
        <w:pict>
          <v:shape id="Picture 4" o:spid="_x0000_s1034" type="#_x0000_t75" style="position:absolute;margin-left:232pt;margin-top:185.75pt;width:71.4pt;height:65.7pt;z-index:251659776;visibility:visible">
            <v:imagedata r:id="rId13" o:title=""/>
            <w10:wrap type="square"/>
          </v:shape>
        </w:pict>
      </w:r>
      <w:r>
        <w:rPr>
          <w:noProof/>
        </w:rPr>
        <w:pict>
          <v:shape id="Picture 3" o:spid="_x0000_s1035" type="#_x0000_t75" style="position:absolute;margin-left:384.4pt;margin-top:190.3pt;width:90.6pt;height:64.05pt;z-index:251658752;visibility:visible">
            <v:imagedata r:id="rId14" o:title=""/>
            <w10:wrap type="square"/>
          </v:shape>
        </w:pict>
      </w:r>
      <w:r>
        <w:rPr>
          <w:noProof/>
        </w:rPr>
        <w:pict>
          <v:shape id="Picture 2" o:spid="_x0000_s1036" type="#_x0000_t75" style="position:absolute;margin-left:416.8pt;margin-top:149.45pt;width:40.1pt;height:46.95pt;rotation:1078904fd;z-index:251657728;visibility:visible">
            <v:imagedata r:id="rId15" o:title=""/>
            <w10:wrap type="square"/>
          </v:shape>
        </w:pict>
      </w:r>
      <w:r>
        <w:rPr>
          <w:noProof/>
        </w:rPr>
        <w:pict>
          <v:rect id="Rectangle 20" o:spid="_x0000_s1037" style="position:absolute;margin-left:465.4pt;margin-top:136.35pt;width:260.65pt;height:81.15pt;z-index:2516567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" fillcolor="#ff8080" stroked="f" strokeweight="2.25pt">
            <v:fill color2="#ffdada" rotate="t" angle="-135" colors="0 #ff8080;.5 #ffb3b3;1 #ffdada" focus="100%" type="gradient"/>
            <v:textbox>
              <w:txbxContent>
                <w:p w:rsidR="003F07E6" w:rsidRPr="00157ABD" w:rsidRDefault="003F07E6" w:rsidP="009F330B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Cs w:val="16"/>
                    </w:rPr>
                  </w:pPr>
                  <w:r w:rsidRPr="00157ABD">
                    <w:rPr>
                      <w:rFonts w:ascii="Comic Sans MS" w:hAnsi="Comic Sans MS" w:cs="Comic Sans MS"/>
                      <w:b/>
                      <w:bCs/>
                      <w:szCs w:val="16"/>
                    </w:rPr>
                    <w:t>Big questions</w:t>
                  </w:r>
                </w:p>
                <w:p w:rsidR="003F07E6" w:rsidRPr="009F330B" w:rsidRDefault="003F07E6" w:rsidP="009F330B">
                  <w:pPr>
                    <w:pStyle w:val="ListParagraph"/>
                    <w:numPr>
                      <w:ilvl w:val="0"/>
                      <w:numId w:val="8"/>
                    </w:numPr>
                    <w:jc w:val="both"/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9F330B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Where do minibeasts live?</w:t>
                  </w:r>
                </w:p>
                <w:p w:rsidR="003F07E6" w:rsidRPr="009F330B" w:rsidRDefault="003F07E6" w:rsidP="009F330B">
                  <w:pPr>
                    <w:pStyle w:val="ListParagraph"/>
                    <w:numPr>
                      <w:ilvl w:val="0"/>
                      <w:numId w:val="8"/>
                    </w:numPr>
                    <w:jc w:val="both"/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9F330B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How many legs does a minibeast have?</w:t>
                  </w:r>
                </w:p>
                <w:p w:rsidR="003F07E6" w:rsidRPr="009F330B" w:rsidRDefault="003F07E6" w:rsidP="009F330B">
                  <w:pPr>
                    <w:pStyle w:val="ListParagraph"/>
                    <w:numPr>
                      <w:ilvl w:val="0"/>
                      <w:numId w:val="8"/>
                    </w:numPr>
                    <w:jc w:val="both"/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9F330B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What types of minibeasts are there?</w:t>
                  </w:r>
                </w:p>
              </w:txbxContent>
            </v:textbox>
          </v:rect>
        </w:pict>
      </w:r>
      <w:r>
        <w:rPr>
          <w:noProof/>
        </w:rPr>
        <w:pict>
          <v:rect id="Rectangle 18" o:spid="_x0000_s1038" style="position:absolute;margin-left:231.8pt;margin-top:244.15pt;width:213pt;height:90.2pt;z-index:25165568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" fillcolor="#858cff" stroked="f">
            <v:fill color2="#dcddff" rotate="t" angle="-45" colors="0 #858cff;.5 #b6baff;1 #dcddff" type="gradient"/>
            <v:textbox>
              <w:txbxContent>
                <w:p w:rsidR="003F07E6" w:rsidRPr="00157ABD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157ABD"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  <w:t>Stunning start</w:t>
                  </w:r>
                </w:p>
                <w:p w:rsidR="003F07E6" w:rsidRPr="00553839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Super worm Story</w:t>
                  </w:r>
                </w:p>
                <w:p w:rsidR="003F07E6" w:rsidRPr="00157ABD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157ABD"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  <w:t>Marvellous Middle</w:t>
                  </w:r>
                </w:p>
                <w:p w:rsidR="003F07E6" w:rsidRPr="00553839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Visit from RSBP</w:t>
                  </w:r>
                </w:p>
                <w:p w:rsidR="003F07E6" w:rsidRPr="00157ABD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157ABD"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  <w:t>Fabulous Finish</w:t>
                  </w:r>
                </w:p>
                <w:p w:rsidR="003F07E6" w:rsidRPr="00553839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Visit from Zoolab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-48pt;margin-top:235.4pt;width:252.05pt;height:71.95pt;z-index:2516546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" fillcolor="#83d3ff" stroked="f" strokeweight="2.25pt">
            <v:fill color2="#dbf0ff" rotate="t" angle="-135" colors="0 #83d3ff;.5 #b5e2ff;1 #dbf0ff" type="gradient"/>
            <v:textbox>
              <w:txbxContent>
                <w:p w:rsidR="003F07E6" w:rsidRPr="00652E66" w:rsidRDefault="003F07E6" w:rsidP="009F330B">
                  <w:pPr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1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1"/>
                      <w:u w:val="single"/>
                    </w:rPr>
                    <w:t>ICT</w:t>
                  </w:r>
                </w:p>
                <w:p w:rsidR="003F07E6" w:rsidRDefault="003F07E6" w:rsidP="009F330B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omic Sans MS" w:hAnsi="Comic Sans MS" w:cs="Comic Sans MS"/>
                      <w:bCs/>
                      <w:sz w:val="18"/>
                      <w:szCs w:val="16"/>
                    </w:rPr>
                  </w:pPr>
                  <w:r w:rsidRPr="00157ABD">
                    <w:rPr>
                      <w:rFonts w:ascii="Comic Sans MS" w:hAnsi="Comic Sans MS" w:cs="Comic Sans MS"/>
                      <w:bCs/>
                      <w:sz w:val="18"/>
                      <w:szCs w:val="16"/>
                    </w:rPr>
                    <w:t xml:space="preserve">Exploring a range of </w:t>
                  </w:r>
                  <w:r>
                    <w:rPr>
                      <w:rFonts w:ascii="Comic Sans MS" w:hAnsi="Comic Sans MS" w:cs="Comic Sans MS"/>
                      <w:bCs/>
                      <w:sz w:val="18"/>
                      <w:szCs w:val="16"/>
                    </w:rPr>
                    <w:t>videos and PowerPoints about minibeasts.</w:t>
                  </w:r>
                </w:p>
                <w:p w:rsidR="003F07E6" w:rsidRPr="00157ABD" w:rsidRDefault="003F07E6" w:rsidP="009F330B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omic Sans MS" w:hAnsi="Comic Sans MS" w:cs="Comic Sans MS"/>
                      <w:bCs/>
                      <w:sz w:val="18"/>
                      <w:szCs w:val="16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18"/>
                      <w:szCs w:val="16"/>
                    </w:rPr>
                    <w:t>Practicing giving and following instructions.</w:t>
                  </w:r>
                </w:p>
              </w:txbxContent>
            </v:textbox>
          </v:rect>
        </w:pict>
      </w:r>
      <w:r>
        <w:rPr>
          <w:noProof/>
        </w:rPr>
        <w:pict>
          <v:rect id="Rectangle 17" o:spid="_x0000_s1040" style="position:absolute;margin-left:456.4pt;margin-top:226.35pt;width:278.65pt;height:89.65pt;z-index:2516536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" fillcolor="#b196d2" strokecolor="#7030a0" strokeweight="2.25pt">
            <v:fill color2="#e7e1f0" rotate="t" colors="0 #b196d2;.5 #cfc0e2;1 #e7e1f0" focus="100%" type="gradient"/>
            <v:stroke opacity="0"/>
            <v:textbox>
              <w:txbxContent>
                <w:p w:rsidR="003F07E6" w:rsidRPr="00652E66" w:rsidRDefault="003F07E6" w:rsidP="009F330B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000000"/>
                      <w:sz w:val="21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/>
                      <w:bCs/>
                      <w:color w:val="000000"/>
                      <w:sz w:val="21"/>
                      <w:szCs w:val="22"/>
                      <w:u w:val="single"/>
                    </w:rPr>
                    <w:t>PE</w:t>
                  </w:r>
                </w:p>
                <w:p w:rsidR="003F07E6" w:rsidRPr="00157ABD" w:rsidRDefault="003F07E6" w:rsidP="009F330B">
                  <w:pPr>
                    <w:rPr>
                      <w:rFonts w:ascii="Comic Sans MS" w:hAnsi="Comic Sans MS" w:cs="Calibri"/>
                      <w:sz w:val="18"/>
                      <w:szCs w:val="16"/>
                    </w:rPr>
                  </w:pP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We will continue with our daily </w:t>
                  </w:r>
                  <w:r w:rsidRPr="00157ABD">
                    <w:rPr>
                      <w:rFonts w:ascii="Comic Sans MS" w:hAnsi="Comic Sans MS" w:cs="Calibri"/>
                      <w:b/>
                      <w:sz w:val="18"/>
                      <w:szCs w:val="16"/>
                    </w:rPr>
                    <w:t>yoga</w:t>
                  </w: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 practice as well as cosmic yoga sessions to link with minibeasts!</w:t>
                  </w:r>
                </w:p>
                <w:p w:rsidR="003F07E6" w:rsidRPr="002634BE" w:rsidRDefault="003F07E6" w:rsidP="009F330B">
                  <w:pPr>
                    <w:rPr>
                      <w:rFonts w:ascii="Calibri" w:hAnsi="Calibri" w:cs="Calibri"/>
                      <w:sz w:val="20"/>
                      <w:szCs w:val="16"/>
                    </w:rPr>
                  </w:pP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As well as this we will be continuing  </w:t>
                  </w:r>
                  <w:r w:rsidRPr="00157ABD">
                    <w:rPr>
                      <w:rFonts w:ascii="Comic Sans MS" w:hAnsi="Comic Sans MS" w:cs="Calibri"/>
                      <w:b/>
                      <w:sz w:val="18"/>
                      <w:szCs w:val="16"/>
                    </w:rPr>
                    <w:t>learning our movement sequences</w:t>
                  </w: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 to some of our favourite Disney songs across a series</w:t>
                  </w:r>
                  <w:r w:rsidRPr="00157ABD">
                    <w:rPr>
                      <w:rFonts w:ascii="Calibri" w:hAnsi="Calibri" w:cs="Calibri"/>
                      <w:sz w:val="18"/>
                      <w:szCs w:val="16"/>
                    </w:rPr>
                    <w:t xml:space="preserve"> </w:t>
                  </w:r>
                  <w:r w:rsidRPr="002634BE">
                    <w:rPr>
                      <w:rFonts w:ascii="Calibri" w:hAnsi="Calibri" w:cs="Calibri"/>
                      <w:sz w:val="20"/>
                      <w:szCs w:val="16"/>
                    </w:rPr>
                    <w:t>of sessions!</w:t>
                  </w:r>
                </w:p>
                <w:p w:rsidR="003F07E6" w:rsidRPr="00B01D8D" w:rsidRDefault="003F07E6" w:rsidP="009F330B">
                  <w:pPr>
                    <w:rPr>
                      <w:rFonts w:ascii="Calibri" w:hAnsi="Calibri" w:cs="Calibri"/>
                      <w:sz w:val="16"/>
                      <w:szCs w:val="16"/>
                    </w:rPr>
                  </w:pPr>
                </w:p>
                <w:p w:rsidR="003F07E6" w:rsidRPr="002C0D0B" w:rsidRDefault="003F07E6" w:rsidP="009F330B">
                  <w:pPr>
                    <w:rPr>
                      <w:rFonts w:ascii="Calibri" w:hAnsi="Calibri" w:cs="Comic Sans MS"/>
                      <w:bCs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1" style="position:absolute;margin-left:276.75pt;margin-top:127.35pt;width:135.2pt;height:89.7pt;z-index:2516526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" fillcolor="#ffff80" stroked="f">
            <v:fill color2="#ffffda" rotate="t" angle="-135" colors="0 #ffff80;.5 #ffffb3;1 #ffffda" focus="100%" type="gradient"/>
            <v:textbox>
              <w:txbxContent>
                <w:p w:rsidR="003F07E6" w:rsidRPr="002634BE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Arial"/>
                      <w:szCs w:val="20"/>
                    </w:rPr>
                  </w:pPr>
                  <w:r w:rsidRPr="002634BE">
                    <w:rPr>
                      <w:rFonts w:ascii="Calibri" w:hAnsi="Calibri" w:cs="Arial"/>
                      <w:szCs w:val="20"/>
                    </w:rPr>
                    <w:t>R</w:t>
                  </w:r>
                  <w:r>
                    <w:rPr>
                      <w:rFonts w:ascii="Calibri" w:hAnsi="Calibri" w:cs="Arial"/>
                      <w:szCs w:val="20"/>
                    </w:rPr>
                    <w:t>eception Summer</w:t>
                  </w:r>
                  <w:r w:rsidRPr="002634BE">
                    <w:rPr>
                      <w:rFonts w:ascii="Calibri" w:hAnsi="Calibri" w:cs="Arial"/>
                      <w:szCs w:val="20"/>
                    </w:rPr>
                    <w:t xml:space="preserve"> 1</w:t>
                  </w:r>
                </w:p>
                <w:p w:rsidR="003F07E6" w:rsidRPr="002634BE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Arial"/>
                      <w:szCs w:val="20"/>
                    </w:rPr>
                  </w:pPr>
                  <w:r>
                    <w:rPr>
                      <w:rFonts w:ascii="Calibri" w:hAnsi="Calibri" w:cs="Arial"/>
                      <w:szCs w:val="20"/>
                    </w:rPr>
                    <w:t>Topic: Minibeasts</w:t>
                  </w:r>
                </w:p>
                <w:p w:rsidR="003F07E6" w:rsidRPr="00C0495A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Arial"/>
                      <w:sz w:val="44"/>
                      <w:szCs w:val="88"/>
                    </w:rPr>
                  </w:pPr>
                  <w:r w:rsidRPr="00652E66">
                    <w:rPr>
                      <w:rFonts w:ascii="Calibri" w:hAnsi="Calibri" w:cs="Arial"/>
                      <w:b/>
                      <w:color w:val="F7CAAC"/>
                      <w:sz w:val="44"/>
                      <w:szCs w:val="88"/>
                    </w:rPr>
                    <w:t>Wriggle and crawl</w:t>
                  </w:r>
                </w:p>
              </w:txbxContent>
            </v:textbox>
          </v:rect>
        </w:pict>
      </w:r>
      <w:r>
        <w:rPr>
          <w:noProof/>
        </w:rPr>
        <w:pict>
          <v:rect id="Rectangle 19" o:spid="_x0000_s1042" style="position:absolute;margin-left:-47.55pt;margin-top:109.2pt;width:279.05pt;height:116.6pt;z-index:2516515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" fillcolor="#83ffdc" stroked="f" strokeweight="2.25pt">
            <v:fill color2="#dbfff2" rotate="t" angle="-135" colors="0 #83ffdc;.5 #b4ffe7;1 #dbfff2" focus="100%" type="gradient"/>
            <v:textbox>
              <w:txbxContent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Welsh Language Development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4"/>
                    </w:numP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>Learning colours and numbers in Welsh.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4"/>
                    </w:numP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>Singing songs about minibeasts.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4"/>
                    </w:numP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>Listening to stories about minibeasts.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4"/>
                    </w:numP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>Learning new language patterns of – ‘Dwi’n hoffi/ dwi ddim yn hoffi’.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4"/>
                    </w:numP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>Revisiting the weather ‘y tywydd’ in Welsh.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3" style="position:absolute;margin-left:231.85pt;margin-top:343.4pt;width:252pt;height:148.2pt;z-index:2516505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" fillcolor="#bef397" stroked="f" strokeweight="2.25pt">
            <v:fill color2="#eafae0" rotate="t" angle="-135" colors="0 #bef397;.5 #d5f6c0;1 #eafae0" focus="100%" type="gradient"/>
            <v:textbox>
              <w:txbxContent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Physical Development</w:t>
                  </w:r>
                </w:p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1"/>
                      <w:szCs w:val="22"/>
                      <w:u w:val="single"/>
                    </w:rPr>
                  </w:pPr>
                </w:p>
                <w:p w:rsidR="003F07E6" w:rsidRPr="00553839" w:rsidRDefault="003F07E6" w:rsidP="009F330B">
                  <w:pPr>
                    <w:numPr>
                      <w:ilvl w:val="0"/>
                      <w:numId w:val="3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Manipulating and exploring a range of materials like large hoops to create spider webs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3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Using variety of large equipment, mats, hoops, benches, tunnels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3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 xml:space="preserve">Punching holes in large leaves 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3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Threading leaves</w:t>
                  </w:r>
                </w:p>
                <w:p w:rsidR="003F07E6" w:rsidRPr="00553839" w:rsidRDefault="003F07E6" w:rsidP="009F330B">
                  <w:pPr>
                    <w:numPr>
                      <w:ilvl w:val="0"/>
                      <w:numId w:val="3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 w:rsidRPr="00553839"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Using tweezers to collect ‘worms’ and ‘flies’ from a pretend spiders webb!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-47.4pt;margin-top:316.55pt;width:270.25pt;height:171pt;z-index:2516495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" fillcolor="#ff8dff" stroked="f" strokeweight="2.25pt">
            <v:fill color2="#fdf" rotate="t" angle="-135" colors="0 #ff8dff;.5 #ffb9ff;1 #fdf" focus="100%" type="gradient"/>
            <v:textbox>
              <w:txbxContent>
                <w:p w:rsidR="003F07E6" w:rsidRPr="00652E66" w:rsidRDefault="003F07E6" w:rsidP="009F330B">
                  <w:pPr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Mathematical Development</w:t>
                  </w:r>
                </w:p>
                <w:p w:rsidR="003F07E6" w:rsidRPr="00652E66" w:rsidRDefault="003F07E6" w:rsidP="009F330B">
                  <w:pPr>
                    <w:jc w:val="center"/>
                    <w:rPr>
                      <w:rFonts w:ascii="Calibri" w:hAnsi="Calibri" w:cs="Comic Sans MS"/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>Exploring 2D shapes</w:t>
                  </w: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>Understanding symmetry through exploring butterfly’s symmetrical patterns.</w:t>
                  </w: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 xml:space="preserve">Singing number songs and </w:t>
                  </w: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>Learning about capacity by measuring beetle juice.</w:t>
                  </w: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>Measuring worms and finding the longest and shortest.</w:t>
                  </w: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>Exploring doubles through minibeasts legs.</w:t>
                  </w: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>Estimating amounts of minibeasts in jars.</w:t>
                  </w:r>
                </w:p>
                <w:p w:rsidR="003F07E6" w:rsidRPr="00F44B70" w:rsidRDefault="003F07E6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</w:pPr>
                  <w:r w:rsidRPr="00F44B70">
                    <w:rPr>
                      <w:rFonts w:ascii="Comic Sans MS" w:hAnsi="Comic Sans MS" w:cs="Comic Sans MS"/>
                      <w:bCs/>
                      <w:sz w:val="18"/>
                      <w:szCs w:val="18"/>
                    </w:rPr>
                    <w:t>Adding and subtracting simple amounts.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1" o:spid="_x0000_s1045" style="position:absolute;margin-left:492.75pt;margin-top:325.35pt;width:241.8pt;height:165.5pt;z-index:2516485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" fillcolor="#ffd557" stroked="f" strokeweight="2.25pt">
            <v:fill color2="#fff0c5" rotate="t" colors="0 #ffde80;.5 #ffe8b3;1 #fff3da" type="gradient"/>
            <v:textbox>
              <w:txbxContent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0"/>
                      <w:u w:val="single"/>
                    </w:rPr>
                    <w:t>Knowledge and understanding</w:t>
                  </w:r>
                </w:p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u w:val="single"/>
                    </w:rPr>
                  </w:pP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  <w:t>Learning about melting and solidifying by making jelly worms and rescuing plastic insects from ice.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  <w:t>Making edible worms from strawberry laces and chocolate cake!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  <w:t>Being a nature detective by going on a bug hunt.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  <w:t>Learning about life cycles of caterpillars.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  <w:t>Sorting minibeasts by their characteristics and habitats.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2" o:spid="_x0000_s1046" style="position:absolute;margin-left:231.5pt;margin-top:-52.55pt;width:215.8pt;height:147.8pt;z-index:2516474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" fillcolor="#ffde80" stroked="f" strokeweight="2.25pt">
            <v:fill color2="#fff3da" rotate="t" colors="0 #ffde80;.5 #ffe8b3;1 #fff3da" type="gradient"/>
            <v:textbox>
              <w:txbxContent>
                <w:p w:rsidR="003F07E6" w:rsidRPr="00652E66" w:rsidRDefault="003F07E6" w:rsidP="009F330B">
                  <w:pPr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20"/>
                      <w:u w:val="single"/>
                    </w:rPr>
                  </w:pPr>
                  <w:r w:rsidRPr="00652E66">
                    <w:rPr>
                      <w:rFonts w:ascii="Comic Sans MS" w:hAnsi="Comic Sans MS"/>
                      <w:color w:val="000000"/>
                      <w:sz w:val="22"/>
                      <w:szCs w:val="22"/>
                      <w:u w:val="single"/>
                    </w:rPr>
                    <w:t xml:space="preserve">Personal &amp; Social Development, Wellbeing and </w:t>
                  </w:r>
                  <w:r w:rsidRPr="00652E66">
                    <w:rPr>
                      <w:rFonts w:ascii="Comic Sans MS" w:hAnsi="Comic Sans MS"/>
                      <w:color w:val="000000"/>
                      <w:sz w:val="20"/>
                      <w:szCs w:val="20"/>
                      <w:u w:val="single"/>
                    </w:rPr>
                    <w:t>Cultural Diversity</w:t>
                  </w:r>
                </w:p>
                <w:p w:rsidR="003F07E6" w:rsidRPr="00553839" w:rsidRDefault="003F07E6" w:rsidP="009F330B">
                  <w:pPr>
                    <w:rPr>
                      <w:rFonts w:ascii="Comic Sans MS" w:hAnsi="Comic Sans MS"/>
                      <w:sz w:val="20"/>
                      <w:szCs w:val="16"/>
                    </w:rPr>
                  </w:pPr>
                </w:p>
                <w:p w:rsidR="003F07E6" w:rsidRPr="00553839" w:rsidRDefault="003F07E6" w:rsidP="009F330B">
                  <w:pPr>
                    <w:rPr>
                      <w:rFonts w:ascii="Comic Sans MS" w:hAnsi="Comic Sans MS"/>
                      <w:sz w:val="20"/>
                      <w:szCs w:val="16"/>
                    </w:rPr>
                  </w:pPr>
                  <w:r w:rsidRPr="00553839">
                    <w:rPr>
                      <w:rFonts w:ascii="Comic Sans MS" w:hAnsi="Comic Sans MS"/>
                      <w:sz w:val="20"/>
                      <w:szCs w:val="16"/>
                    </w:rPr>
                    <w:t>-Caring for minibeasts in the environment</w:t>
                  </w:r>
                </w:p>
                <w:p w:rsidR="003F07E6" w:rsidRPr="00553839" w:rsidRDefault="003F07E6" w:rsidP="009F330B">
                  <w:pPr>
                    <w:rPr>
                      <w:rFonts w:ascii="Comic Sans MS" w:hAnsi="Comic Sans MS"/>
                      <w:sz w:val="20"/>
                      <w:szCs w:val="16"/>
                    </w:rPr>
                  </w:pPr>
                  <w:r w:rsidRPr="00553839">
                    <w:rPr>
                      <w:rFonts w:ascii="Comic Sans MS" w:hAnsi="Comic Sans MS"/>
                      <w:sz w:val="20"/>
                      <w:szCs w:val="16"/>
                    </w:rPr>
                    <w:t xml:space="preserve">-Learning about and caring for minibeasts habitats. </w:t>
                  </w:r>
                </w:p>
                <w:p w:rsidR="003F07E6" w:rsidRPr="00553839" w:rsidRDefault="003F07E6" w:rsidP="009F330B">
                  <w:pPr>
                    <w:rPr>
                      <w:rFonts w:ascii="Comic Sans MS" w:hAnsi="Comic Sans MS"/>
                      <w:sz w:val="20"/>
                      <w:szCs w:val="16"/>
                    </w:rPr>
                  </w:pPr>
                  <w:r w:rsidRPr="00553839">
                    <w:rPr>
                      <w:rFonts w:ascii="Comic Sans MS" w:hAnsi="Comic Sans MS"/>
                      <w:sz w:val="20"/>
                      <w:szCs w:val="16"/>
                    </w:rPr>
                    <w:t>-Taking turns when handling bugs during a zoo lab visit.</w:t>
                  </w:r>
                </w:p>
                <w:p w:rsidR="003F07E6" w:rsidRPr="00553839" w:rsidRDefault="003F07E6" w:rsidP="009F330B">
                  <w:pPr>
                    <w:rPr>
                      <w:rFonts w:ascii="Comic Sans MS" w:hAnsi="Comic Sans MS"/>
                      <w:sz w:val="20"/>
                      <w:szCs w:val="16"/>
                    </w:rPr>
                  </w:pPr>
                  <w:r w:rsidRPr="00553839">
                    <w:rPr>
                      <w:rFonts w:ascii="Comic Sans MS" w:hAnsi="Comic Sans MS"/>
                      <w:sz w:val="20"/>
                      <w:szCs w:val="16"/>
                    </w:rPr>
                    <w:t>-Exploring the outdoors.</w:t>
                  </w:r>
                </w:p>
              </w:txbxContent>
            </v:textbox>
          </v:rect>
        </w:pict>
      </w:r>
      <w:r>
        <w:rPr>
          <w:noProof/>
        </w:rPr>
        <w:pict>
          <v:rect id="Rectangle 7" o:spid="_x0000_s1047" style="position:absolute;margin-left:465.65pt;margin-top:-52.9pt;width:269.7pt;height:179.3pt;z-index:2516464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" fillcolor="#8cadea" stroked="f" strokeweight="2.25pt">
            <v:fill color2="#dee6f7" rotate="t" colors="0 #8cadea;.5 #baccf0;1 #dee6f7" focus="100%" type="gradient"/>
            <v:textbox>
              <w:txbxContent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u w:val="single"/>
                    </w:rPr>
                    <w:t>Language, Literacy and Communication</w:t>
                  </w:r>
                </w:p>
                <w:p w:rsidR="003F07E6" w:rsidRPr="00233033" w:rsidRDefault="003F07E6" w:rsidP="009F330B">
                  <w:pPr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  <w:p w:rsidR="003F07E6" w:rsidRPr="00370D21" w:rsidRDefault="003F07E6" w:rsidP="009F330B">
                  <w:pPr>
                    <w:ind w:left="720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  <w:t>Writing poems about worms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  <w:t>Listening to a range of fictional and non-fictional stories – such as ‘The very hungry caterpillar’, ‘Super worm’, ‘The very busy spider’.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  <w:t>Re-enacting and re-telling events from stories.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  <w:t>Listening to and following e-books related to minibeasts.</w:t>
                  </w:r>
                </w:p>
                <w:p w:rsidR="003F07E6" w:rsidRPr="00652E66" w:rsidRDefault="003F07E6" w:rsidP="009F330B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18"/>
                    </w:rPr>
                    <w:t>Writing fact files about a minibeast.</w:t>
                  </w:r>
                </w:p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Rectangle 8" o:spid="_x0000_s1048" style="position:absolute;margin-left:-47.55pt;margin-top:-53.05pt;width:270.05pt;height:152.95pt;z-index:2516454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" fillcolor="#8fdea0" stroked="f" strokeweight="2.25pt">
            <v:fill color2="#dff3e3" rotate="t" angle="-135" colors="0 #8fdea0;.5 #bce9c5;1 #dff3e3" focus="100%" type="gradient"/>
            <v:textbox>
              <w:txbxContent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Creative Development</w:t>
                  </w:r>
                </w:p>
                <w:p w:rsidR="003F07E6" w:rsidRPr="00652E66" w:rsidRDefault="003F07E6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</w:p>
                <w:p w:rsidR="003F07E6" w:rsidRPr="00553839" w:rsidRDefault="003F07E6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 xml:space="preserve">- </w:t>
                  </w:r>
                  <w:r w:rsidRPr="00553839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Exploring and create with a range of materials by making bottle top spiders, creating bugs and webs with playdough and bug fossils with clay.</w:t>
                  </w:r>
                </w:p>
                <w:p w:rsidR="003F07E6" w:rsidRPr="00553839" w:rsidRDefault="003F07E6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 xml:space="preserve">-  </w:t>
                  </w:r>
                  <w:r w:rsidRPr="00553839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Developing our understanding of shape and pattern through drawing and painting minibeasts</w:t>
                  </w:r>
                </w:p>
                <w:p w:rsidR="003F07E6" w:rsidRPr="00553839" w:rsidRDefault="003F07E6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 w:rsidRPr="00553839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-</w:t>
                  </w: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 xml:space="preserve"> </w:t>
                  </w:r>
                  <w:r w:rsidRPr="00553839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Singing rhymes and songs about minibeasts.</w:t>
                  </w:r>
                </w:p>
                <w:p w:rsidR="003F07E6" w:rsidRPr="00553839" w:rsidRDefault="003F07E6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 w:rsidRPr="00553839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-</w:t>
                  </w: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 xml:space="preserve"> </w:t>
                  </w:r>
                  <w:r w:rsidRPr="00553839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Exploring symmetry with butterfly patterns.</w:t>
                  </w:r>
                </w:p>
                <w:p w:rsidR="003F07E6" w:rsidRPr="00624AF1" w:rsidRDefault="003F07E6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Picture 41" o:spid="_x0000_s1049" type="#_x0000_t75" style="position:absolute;margin-left:317.15pt;margin-top:220.9pt;width:21.8pt;height:21.8pt;rotation:-9600554fd;z-index:251670016;visibility:visible">
            <v:imagedata r:id="rId16" o:title=""/>
            <w10:wrap type="square"/>
          </v:shape>
        </w:pict>
      </w:r>
      <w:r>
        <w:rPr>
          <w:noProof/>
        </w:rPr>
        <w:pict>
          <v:shape id="Picture 40" o:spid="_x0000_s1050" type="#_x0000_t75" style="position:absolute;margin-left:342.75pt;margin-top:103.95pt;width:28.2pt;height:25.55pt;rotation:1476526fd;z-index:251668992;visibility:visible">
            <v:imagedata r:id="rId5" o:title=""/>
            <w10:wrap type="square"/>
          </v:shape>
        </w:pict>
      </w:r>
    </w:p>
    <w:p w:rsidR="003F07E6" w:rsidRDefault="003F07E6"/>
    <w:sectPr w:rsidR="003F07E6" w:rsidSect="002634BE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22AFD"/>
    <w:multiLevelType w:val="hybridMultilevel"/>
    <w:tmpl w:val="A76C639A"/>
    <w:lvl w:ilvl="0" w:tplc="CB0AE04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635B0"/>
    <w:multiLevelType w:val="hybridMultilevel"/>
    <w:tmpl w:val="B692B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B1266"/>
    <w:multiLevelType w:val="hybridMultilevel"/>
    <w:tmpl w:val="66D6A1A4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542808"/>
    <w:multiLevelType w:val="hybridMultilevel"/>
    <w:tmpl w:val="F06AA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08BA"/>
    <w:multiLevelType w:val="hybridMultilevel"/>
    <w:tmpl w:val="6AB08448"/>
    <w:lvl w:ilvl="0" w:tplc="80F842C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37281"/>
    <w:multiLevelType w:val="hybridMultilevel"/>
    <w:tmpl w:val="C0ECA7E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99F173B"/>
    <w:multiLevelType w:val="hybridMultilevel"/>
    <w:tmpl w:val="C2780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364667"/>
    <w:multiLevelType w:val="hybridMultilevel"/>
    <w:tmpl w:val="C8423B3E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F139B5"/>
    <w:multiLevelType w:val="hybridMultilevel"/>
    <w:tmpl w:val="61322A02"/>
    <w:lvl w:ilvl="0" w:tplc="7390DD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E15AB4"/>
    <w:multiLevelType w:val="hybridMultilevel"/>
    <w:tmpl w:val="E6865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82782C"/>
    <w:multiLevelType w:val="hybridMultilevel"/>
    <w:tmpl w:val="178CC7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F394A7D"/>
    <w:multiLevelType w:val="hybridMultilevel"/>
    <w:tmpl w:val="29FE5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C23D5"/>
    <w:multiLevelType w:val="hybridMultilevel"/>
    <w:tmpl w:val="C7DCF986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F6534C"/>
    <w:multiLevelType w:val="hybridMultilevel"/>
    <w:tmpl w:val="ECF4DBB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7FD6BD8"/>
    <w:multiLevelType w:val="hybridMultilevel"/>
    <w:tmpl w:val="B42A465E"/>
    <w:lvl w:ilvl="0" w:tplc="4E4889A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6D286D"/>
    <w:multiLevelType w:val="hybridMultilevel"/>
    <w:tmpl w:val="5B0AF7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F2621EA"/>
    <w:multiLevelType w:val="hybridMultilevel"/>
    <w:tmpl w:val="3B102C8A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10"/>
  </w:num>
  <w:num w:numId="5">
    <w:abstractNumId w:val="6"/>
  </w:num>
  <w:num w:numId="6">
    <w:abstractNumId w:val="1"/>
  </w:num>
  <w:num w:numId="7">
    <w:abstractNumId w:val="9"/>
  </w:num>
  <w:num w:numId="8">
    <w:abstractNumId w:val="5"/>
  </w:num>
  <w:num w:numId="9">
    <w:abstractNumId w:val="3"/>
  </w:num>
  <w:num w:numId="10">
    <w:abstractNumId w:val="8"/>
  </w:num>
  <w:num w:numId="11">
    <w:abstractNumId w:val="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6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4BE"/>
    <w:rsid w:val="00157ABD"/>
    <w:rsid w:val="00203EF5"/>
    <w:rsid w:val="00233033"/>
    <w:rsid w:val="002520EA"/>
    <w:rsid w:val="002634BE"/>
    <w:rsid w:val="00273F17"/>
    <w:rsid w:val="00275E80"/>
    <w:rsid w:val="002C0D0B"/>
    <w:rsid w:val="003448BF"/>
    <w:rsid w:val="00354870"/>
    <w:rsid w:val="00370D21"/>
    <w:rsid w:val="003F07E6"/>
    <w:rsid w:val="00553839"/>
    <w:rsid w:val="00624AF1"/>
    <w:rsid w:val="00652E66"/>
    <w:rsid w:val="009F330B"/>
    <w:rsid w:val="00AF5D0E"/>
    <w:rsid w:val="00B01D8D"/>
    <w:rsid w:val="00C0495A"/>
    <w:rsid w:val="00C2206F"/>
    <w:rsid w:val="00D87C1B"/>
    <w:rsid w:val="00F44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B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63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</Words>
  <Characters>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Humphries</dc:creator>
  <cp:keywords/>
  <dc:description/>
  <cp:lastModifiedBy>humphriesr</cp:lastModifiedBy>
  <cp:revision>2</cp:revision>
  <cp:lastPrinted>2019-05-07T19:09:00Z</cp:lastPrinted>
  <dcterms:created xsi:type="dcterms:W3CDTF">2019-05-13T09:08:00Z</dcterms:created>
  <dcterms:modified xsi:type="dcterms:W3CDTF">2019-05-13T09:08:00Z</dcterms:modified>
</cp:coreProperties>
</file>