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22C" w:rsidRDefault="0074722C">
      <w:r>
        <w:rPr>
          <w:noProof/>
          <w:lang w:eastAsia="en-GB"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_x0000_s1026" type="#_x0000_t54" style="position:absolute;margin-left:3in;margin-top:126pt;width:321.35pt;height:74.15pt;z-index:251653632" adj="2700,16781"/>
        </w:pict>
      </w: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7" type="#_x0000_t75" alt="http://www.clipartlord.com/wp-content/uploads/2014/05/castle6.png" style="position:absolute;margin-left:450pt;margin-top:198pt;width:96.8pt;height:90.25pt;z-index:251661824;visibility:visible">
            <v:imagedata r:id="rId4" o:title=""/>
          </v:shape>
        </w:pict>
      </w:r>
      <w:r>
        <w:rPr>
          <w:noProof/>
          <w:lang w:eastAsia="en-GB"/>
        </w:rPr>
        <w:pict>
          <v:rect id="Rectangle 3" o:spid="_x0000_s1028" style="position:absolute;margin-left:219.5pt;margin-top:-54.4pt;width:347.5pt;height:171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">
            <v:textbox>
              <w:txbxContent>
                <w:p w:rsidR="0074722C" w:rsidRPr="000A4583" w:rsidRDefault="0074722C" w:rsidP="001545B9">
                  <w:pPr>
                    <w:spacing w:after="0"/>
                    <w:rPr>
                      <w:rFonts w:ascii="Cambria" w:hAnsi="Cambria"/>
                      <w:b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b/>
                      <w:sz w:val="28"/>
                      <w:szCs w:val="28"/>
                      <w:u w:val="single"/>
                    </w:rPr>
                    <w:t>Literacy</w:t>
                  </w:r>
                  <w:r w:rsidRPr="000A4583">
                    <w:rPr>
                      <w:rFonts w:ascii="Cambria" w:hAnsi="Cambria"/>
                      <w:b/>
                      <w:sz w:val="28"/>
                      <w:szCs w:val="28"/>
                    </w:rPr>
                    <w:tab/>
                  </w:r>
                </w:p>
                <w:p w:rsidR="0074722C" w:rsidRPr="002A39A4" w:rsidRDefault="0074722C" w:rsidP="001545B9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Distinguish between upper and lower case letter</w:t>
                  </w:r>
                </w:p>
                <w:p w:rsidR="0074722C" w:rsidRPr="002A39A4" w:rsidRDefault="0074722C" w:rsidP="001545B9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Writing our own fairytale stories</w:t>
                  </w:r>
                </w:p>
                <w:p w:rsidR="0074722C" w:rsidRPr="002A39A4" w:rsidRDefault="0074722C" w:rsidP="001545B9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Features of knowledge  traditional stories</w:t>
                  </w:r>
                </w:p>
                <w:p w:rsidR="0074722C" w:rsidRPr="002A39A4" w:rsidRDefault="0074722C" w:rsidP="001545B9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 xml:space="preserve">Developing our ability to plan using story mountains </w:t>
                  </w:r>
                </w:p>
                <w:p w:rsidR="0074722C" w:rsidRPr="002A39A4" w:rsidRDefault="0074722C" w:rsidP="001545B9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Using time connective</w:t>
                  </w:r>
                </w:p>
                <w:p w:rsidR="0074722C" w:rsidRPr="002A39A4" w:rsidRDefault="0074722C" w:rsidP="001545B9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Developing our ability to write extended sentences</w:t>
                  </w:r>
                </w:p>
                <w:p w:rsidR="0074722C" w:rsidRPr="000A4583" w:rsidRDefault="0074722C" w:rsidP="001545B9">
                  <w:pPr>
                    <w:spacing w:after="0"/>
                    <w:rPr>
                      <w:rFonts w:ascii="Cambria" w:hAnsi="Cambria"/>
                      <w:b/>
                      <w:sz w:val="28"/>
                      <w:szCs w:val="28"/>
                    </w:rPr>
                  </w:pPr>
                </w:p>
                <w:p w:rsidR="0074722C" w:rsidRDefault="0074722C" w:rsidP="001545B9">
                  <w:pPr>
                    <w:spacing w:after="0"/>
                    <w:rPr>
                      <w:rFonts w:ascii="Cambria" w:hAnsi="Cambria"/>
                      <w:b/>
                    </w:rPr>
                  </w:pPr>
                </w:p>
                <w:p w:rsidR="0074722C" w:rsidRPr="00542FF9" w:rsidRDefault="0074722C" w:rsidP="001545B9">
                  <w:pPr>
                    <w:spacing w:after="0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  <w:b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  <w:lang w:eastAsia="en-GB"/>
        </w:rPr>
        <w:pict>
          <v:rect id="_x0000_s1029" style="position:absolute;margin-left:585pt;margin-top:-9pt;width:159.65pt;height:380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">
            <v:textbox>
              <w:txbxContent>
                <w:p w:rsidR="0074722C" w:rsidRPr="002A39A4" w:rsidRDefault="0074722C" w:rsidP="0013157C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542FF9">
                    <w:rPr>
                      <w:rFonts w:ascii="Cambria" w:hAnsi="Cambria"/>
                      <w:b/>
                      <w:u w:val="single"/>
                    </w:rPr>
                    <w:t>RE</w:t>
                  </w:r>
                  <w:r w:rsidRPr="00542FF9">
                    <w:rPr>
                      <w:rFonts w:ascii="Cambria" w:hAnsi="Cambria"/>
                      <w:b/>
                      <w:u w:val="single"/>
                    </w:rPr>
                    <w:br/>
                  </w: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Ble wyt i’n byw?</w:t>
                  </w:r>
                </w:p>
                <w:p w:rsidR="0074722C" w:rsidRPr="002A39A4" w:rsidRDefault="0074722C" w:rsidP="0013157C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Bwyd</w:t>
                  </w:r>
                </w:p>
                <w:p w:rsidR="0074722C" w:rsidRPr="002A39A4" w:rsidRDefault="0074722C" w:rsidP="0013157C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Dw i’n hoffi</w:t>
                  </w:r>
                </w:p>
                <w:p w:rsidR="0074722C" w:rsidRPr="002A39A4" w:rsidRDefault="0074722C" w:rsidP="0013157C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Dw i’n ddim yn hoffi</w:t>
                  </w:r>
                </w:p>
                <w:p w:rsidR="0074722C" w:rsidRPr="002A39A4" w:rsidRDefault="0074722C" w:rsidP="0013157C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2A39A4">
                    <w:rPr>
                      <w:rFonts w:ascii="Cambria" w:hAnsi="Cambria"/>
                      <w:sz w:val="28"/>
                      <w:szCs w:val="28"/>
                    </w:rPr>
                    <w:t>Encourage the use of incidental Welsh through  our school day.</w:t>
                  </w:r>
                </w:p>
                <w:p w:rsidR="0074722C" w:rsidRPr="00542FF9" w:rsidRDefault="0074722C">
                  <w:pPr>
                    <w:rPr>
                      <w:rFonts w:ascii="Cambria" w:hAnsi="Cambria"/>
                    </w:rPr>
                  </w:pPr>
                </w:p>
              </w:txbxContent>
            </v:textbox>
          </v:rect>
        </w:pict>
      </w:r>
      <w:r>
        <w:rPr>
          <w:noProof/>
          <w:lang w:eastAsia="en-GB"/>
        </w:rPr>
        <w:pict>
          <v:rect id="_x0000_s1030" style="position:absolute;margin-left:3in;margin-top:4in;width:301.7pt;height:3in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">
            <v:textbox>
              <w:txbxContent>
                <w:p w:rsidR="0074722C" w:rsidRPr="000A4583" w:rsidRDefault="0074722C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PSE</w:t>
                  </w:r>
                </w:p>
                <w:p w:rsidR="0074722C" w:rsidRPr="000A4583" w:rsidRDefault="0074722C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Collaborative learning</w:t>
                  </w:r>
                </w:p>
                <w:p w:rsidR="0074722C" w:rsidRPr="000A4583" w:rsidRDefault="0074722C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 xml:space="preserve">How words, actions and events can affect other peoples’ feelings </w:t>
                  </w:r>
                </w:p>
                <w:p w:rsidR="0074722C" w:rsidRPr="000A4583" w:rsidRDefault="0074722C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Developing aware of our own feelings and the feelings of others</w:t>
                  </w:r>
                </w:p>
              </w:txbxContent>
            </v:textbox>
          </v:rect>
        </w:pict>
      </w:r>
      <w:r>
        <w:rPr>
          <w:noProof/>
          <w:lang w:eastAsia="en-GB"/>
        </w:rPr>
        <w:pict>
          <v:rect id="Rectangle 5" o:spid="_x0000_s1031" style="position:absolute;margin-left:522pt;margin-top:405pt;width:243pt;height:63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">
            <v:textbox>
              <w:txbxContent>
                <w:p w:rsidR="0074722C" w:rsidRDefault="0074722C" w:rsidP="007F6A0B">
                  <w:pPr>
                    <w:rPr>
                      <w:rFonts w:ascii="Cambria" w:hAnsi="Cambria"/>
                      <w:b/>
                      <w:u w:val="single"/>
                    </w:rPr>
                  </w:pPr>
                  <w:r>
                    <w:rPr>
                      <w:rFonts w:ascii="Cambria" w:hAnsi="Cambria"/>
                      <w:b/>
                      <w:u w:val="single"/>
                    </w:rPr>
                    <w:t xml:space="preserve">PE Term </w:t>
                  </w:r>
                </w:p>
                <w:p w:rsidR="0074722C" w:rsidRPr="00542FF9" w:rsidRDefault="0074722C" w:rsidP="007F6A0B">
                  <w:pPr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  <w:b/>
                      <w:u w:val="single"/>
                    </w:rPr>
                    <w:t xml:space="preserve">Learning an range of Welsh Folk Dances </w:t>
                  </w:r>
                </w:p>
              </w:txbxContent>
            </v:textbox>
          </v:rect>
        </w:pict>
      </w:r>
      <w:r>
        <w:rPr>
          <w:noProof/>
          <w:lang w:eastAsia="en-GB"/>
        </w:rPr>
        <w:pict>
          <v:rect id="Rectangle 2" o:spid="_x0000_s1032" style="position:absolute;margin-left:-52.6pt;margin-top:-54.4pt;width:262.5pt;height:261.4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">
            <v:textbox>
              <w:txbxContent>
                <w:p w:rsidR="0074722C" w:rsidRDefault="0074722C" w:rsidP="004F4934">
                  <w:pPr>
                    <w:rPr>
                      <w:rFonts w:ascii="Cambria" w:hAnsi="Cambria"/>
                      <w:b/>
                      <w:u w:val="single"/>
                    </w:rPr>
                  </w:pPr>
                  <w:r>
                    <w:rPr>
                      <w:rFonts w:ascii="Cambria" w:hAnsi="Cambria"/>
                      <w:b/>
                      <w:u w:val="single"/>
                    </w:rPr>
                    <w:t xml:space="preserve">Maths </w:t>
                  </w:r>
                </w:p>
                <w:p w:rsidR="0074722C" w:rsidRPr="000A4583" w:rsidRDefault="0074722C" w:rsidP="004F4934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Money – coin recognition, combinations of money, working out change</w:t>
                  </w:r>
                </w:p>
                <w:p w:rsidR="0074722C" w:rsidRPr="000A4583" w:rsidRDefault="0074722C" w:rsidP="004F4934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 xml:space="preserve">Addition and subtraction </w:t>
                  </w:r>
                </w:p>
                <w:p w:rsidR="0074722C" w:rsidRPr="000A4583" w:rsidRDefault="0074722C" w:rsidP="004F4934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 xml:space="preserve">Division and multiplication – grouping </w:t>
                  </w:r>
                </w:p>
                <w:p w:rsidR="0074722C" w:rsidRPr="000A4583" w:rsidRDefault="0074722C" w:rsidP="004F4934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 xml:space="preserve">Reasoning and problem solving </w:t>
                  </w:r>
                </w:p>
                <w:p w:rsidR="0074722C" w:rsidRPr="000A4583" w:rsidRDefault="0074722C" w:rsidP="004F4934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1 step and 2 step word problems</w:t>
                  </w:r>
                </w:p>
                <w:p w:rsidR="0074722C" w:rsidRPr="000A4583" w:rsidRDefault="0074722C" w:rsidP="004F4934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Half, quarters, whole and right angles</w:t>
                  </w:r>
                </w:p>
                <w:p w:rsidR="0074722C" w:rsidRPr="000A4583" w:rsidRDefault="0074722C" w:rsidP="004F4934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 xml:space="preserve">Temperature – reading temperature and compare </w:t>
                  </w:r>
                </w:p>
                <w:p w:rsidR="0074722C" w:rsidRPr="00542FF9" w:rsidRDefault="0074722C" w:rsidP="004F4934">
                  <w:pPr>
                    <w:rPr>
                      <w:rFonts w:ascii="Cambria" w:hAnsi="Cambria"/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lang w:eastAsia="en-GB"/>
        </w:rPr>
        <w:pict>
          <v:rect id="_x0000_s1033" style="position:absolute;margin-left:-54pt;margin-top:3in;width:262.5pt;height:113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">
            <v:textbox>
              <w:txbxContent>
                <w:p w:rsidR="0074722C" w:rsidRPr="000A4583" w:rsidRDefault="0074722C" w:rsidP="007E0FAA">
                  <w:pPr>
                    <w:spacing w:after="0"/>
                    <w:rPr>
                      <w:rFonts w:ascii="Cambria" w:hAnsi="Cambria"/>
                      <w:b/>
                      <w:u w:val="single"/>
                    </w:rPr>
                  </w:pPr>
                  <w:r w:rsidRPr="000A4583">
                    <w:rPr>
                      <w:rFonts w:ascii="Cambria" w:hAnsi="Cambria"/>
                      <w:b/>
                      <w:u w:val="single"/>
                    </w:rPr>
                    <w:t xml:space="preserve">Creative Development </w:t>
                  </w:r>
                </w:p>
                <w:p w:rsidR="0074722C" w:rsidRPr="000A4583" w:rsidRDefault="0074722C" w:rsidP="007E0FAA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3d Dragons with movable parts</w:t>
                  </w:r>
                </w:p>
                <w:p w:rsidR="0074722C" w:rsidRPr="000A4583" w:rsidRDefault="0074722C" w:rsidP="007E0FAA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Special persons card with moving part</w:t>
                  </w:r>
                </w:p>
                <w:p w:rsidR="0074722C" w:rsidRPr="000A4583" w:rsidRDefault="0074722C" w:rsidP="007E0FAA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 xml:space="preserve">Observation drawings of castles </w:t>
                  </w:r>
                </w:p>
                <w:p w:rsidR="0074722C" w:rsidRPr="000A4583" w:rsidRDefault="0074722C" w:rsidP="007E0FAA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 xml:space="preserve">Welsh artist  </w:t>
                  </w:r>
                </w:p>
                <w:p w:rsidR="0074722C" w:rsidRDefault="0074722C" w:rsidP="007E0FAA">
                  <w:pPr>
                    <w:spacing w:after="0"/>
                    <w:rPr>
                      <w:rFonts w:ascii="Cambria" w:hAnsi="Cambria"/>
                      <w:b/>
                      <w:u w:val="single"/>
                    </w:rPr>
                  </w:pPr>
                </w:p>
                <w:p w:rsidR="0074722C" w:rsidRPr="00542FF9" w:rsidRDefault="0074722C" w:rsidP="007E0FAA">
                  <w:pPr>
                    <w:spacing w:after="0"/>
                    <w:rPr>
                      <w:rFonts w:ascii="Cambria" w:hAnsi="Cambria"/>
                    </w:rPr>
                  </w:pPr>
                </w:p>
              </w:txbxContent>
            </v:textbox>
          </v:rect>
        </w:pict>
      </w:r>
      <w:r>
        <w:rPr>
          <w:noProof/>
          <w:lang w:eastAsia="en-GB"/>
        </w:rPr>
        <w:pict>
          <v:rect id="Rectangle 4" o:spid="_x0000_s1034" style="position:absolute;margin-left:-54pt;margin-top:342pt;width:262.5pt;height:157.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">
            <v:textbox>
              <w:txbxContent>
                <w:p w:rsidR="0074722C" w:rsidRDefault="0074722C" w:rsidP="00E94D07">
                  <w:pPr>
                    <w:spacing w:after="0"/>
                    <w:rPr>
                      <w:rFonts w:ascii="Cambria" w:hAnsi="Cambria"/>
                      <w:b/>
                      <w:u w:val="single"/>
                    </w:rPr>
                  </w:pPr>
                  <w:r>
                    <w:rPr>
                      <w:rFonts w:ascii="Cambria" w:hAnsi="Cambria"/>
                      <w:b/>
                      <w:u w:val="single"/>
                    </w:rPr>
                    <w:t>KUW</w:t>
                  </w:r>
                </w:p>
                <w:p w:rsidR="0074722C" w:rsidRPr="000A4583" w:rsidRDefault="0074722C" w:rsidP="00E94D07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Looking at features of castles</w:t>
                  </w:r>
                </w:p>
                <w:p w:rsidR="0074722C" w:rsidRPr="000A4583" w:rsidRDefault="0074722C" w:rsidP="00E94D07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Compare castle from around the world</w:t>
                  </w:r>
                </w:p>
                <w:p w:rsidR="0074722C" w:rsidRPr="000A4583" w:rsidRDefault="0074722C" w:rsidP="00E94D07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Learning about people from the part</w:t>
                  </w:r>
                </w:p>
                <w:p w:rsidR="0074722C" w:rsidRPr="000A4583" w:rsidRDefault="0074722C" w:rsidP="00E94D07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Developing understanding of Welsh Traditions</w:t>
                  </w:r>
                </w:p>
                <w:p w:rsidR="0074722C" w:rsidRPr="000A4583" w:rsidRDefault="0074722C" w:rsidP="00E94D07">
                  <w:pPr>
                    <w:spacing w:after="0"/>
                    <w:rPr>
                      <w:rFonts w:ascii="Cambria" w:hAnsi="Cambria"/>
                      <w:sz w:val="28"/>
                      <w:szCs w:val="28"/>
                    </w:rPr>
                  </w:pPr>
                  <w:r w:rsidRPr="000A4583">
                    <w:rPr>
                      <w:rFonts w:ascii="Cambria" w:hAnsi="Cambria"/>
                      <w:sz w:val="28"/>
                      <w:szCs w:val="28"/>
                    </w:rPr>
                    <w:t>Visiting Castell Coch</w:t>
                  </w:r>
                </w:p>
                <w:p w:rsidR="0074722C" w:rsidRPr="00542FF9" w:rsidRDefault="0074722C" w:rsidP="00E94D07">
                  <w:pPr>
                    <w:spacing w:after="0"/>
                    <w:rPr>
                      <w:rFonts w:ascii="Cambria" w:hAnsi="Cambria"/>
                    </w:rPr>
                  </w:pPr>
                </w:p>
              </w:txbxContent>
            </v:textbox>
          </v:rect>
        </w:pict>
      </w:r>
      <w:r>
        <w:t xml:space="preserve">  </w:t>
      </w:r>
      <w:r>
        <w:pict>
          <v:shape id="_x0000_i1025" type="#_x0000_t75" style="width:120pt;height:120pt">
            <v:imagedata r:id="rId5" o:title=""/>
          </v:shape>
        </w:pict>
      </w:r>
      <w:r>
        <w:rPr>
          <w:noProof/>
          <w:lang w:eastAsia="en-GB"/>
        </w:rPr>
        <w:pict>
          <v:shape id="Picture 4" o:spid="_x0000_s1035" type="#_x0000_t75" alt="http://www.clker.com/cliparts/9/2/f/f/1197148439997296199liftarn_Crown_of_Saint_Edward.svg.med.png" style="position:absolute;margin-left:236.85pt;margin-top:3in;width:56.1pt;height:54.8pt;z-index:251662848;visibility:visible;mso-position-horizontal-relative:text;mso-position-vertical-relative:text">
            <v:imagedata r:id="rId6" o:title=""/>
          </v:shape>
        </w:pict>
      </w:r>
      <w:r>
        <w:rPr>
          <w:noProof/>
          <w:lang w:eastAsia="en-GB"/>
        </w:rPr>
        <w:pict>
          <v:rect id="_x0000_s1036" style="position:absolute;margin-left:219.5pt;margin-top:133.5pt;width:301.7pt;height:56.9pt;z-index:251660800;visibility:visible;mso-position-horizontal-relative:text;mso-position-vertical-relative:text" filled="f" stroked="f">
            <v:textbox style="mso-next-textbox:#_x0000_s1036">
              <w:txbxContent>
                <w:p w:rsidR="0074722C" w:rsidRPr="00542FF9" w:rsidRDefault="0074722C" w:rsidP="00422B3F">
                  <w:pPr>
                    <w:spacing w:line="240" w:lineRule="auto"/>
                    <w:jc w:val="center"/>
                    <w:rPr>
                      <w:rFonts w:ascii="Cambria" w:hAnsi="Cambria"/>
                      <w:sz w:val="40"/>
                    </w:rPr>
                  </w:pPr>
                  <w:r>
                    <w:rPr>
                      <w:rFonts w:ascii="Cambria" w:hAnsi="Cambria"/>
                      <w:b/>
                      <w:sz w:val="36"/>
                    </w:rPr>
                    <w:t xml:space="preserve">Dragon Tales </w:t>
                  </w:r>
                  <w:r w:rsidRPr="00542FF9">
                    <w:rPr>
                      <w:rFonts w:ascii="Cambria" w:hAnsi="Cambria"/>
                      <w:sz w:val="40"/>
                    </w:rPr>
                    <w:br/>
                  </w:r>
                  <w:r>
                    <w:rPr>
                      <w:rFonts w:ascii="Cambria" w:hAnsi="Cambria"/>
                      <w:sz w:val="24"/>
                    </w:rPr>
                    <w:t>Spring 2</w:t>
                  </w:r>
                </w:p>
                <w:p w:rsidR="0074722C" w:rsidRPr="00542FF9" w:rsidRDefault="0074722C">
                  <w:pPr>
                    <w:rPr>
                      <w:rFonts w:ascii="Cambria" w:hAnsi="Cambria"/>
                      <w:sz w:val="40"/>
                    </w:rPr>
                  </w:pPr>
                </w:p>
              </w:txbxContent>
            </v:textbox>
          </v:rect>
        </w:pict>
      </w:r>
      <w:r>
        <w:t xml:space="preserve">    </w:t>
      </w:r>
    </w:p>
    <w:p w:rsidR="0074722C" w:rsidRDefault="0074722C">
      <w:r>
        <w:t xml:space="preserve">                                                                                                                  </w:t>
      </w:r>
    </w:p>
    <w:sectPr w:rsidR="0074722C" w:rsidSect="004F49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4934"/>
    <w:rsid w:val="0002452E"/>
    <w:rsid w:val="000A4583"/>
    <w:rsid w:val="0013157C"/>
    <w:rsid w:val="001545B9"/>
    <w:rsid w:val="002042D3"/>
    <w:rsid w:val="00223D69"/>
    <w:rsid w:val="00277CD8"/>
    <w:rsid w:val="002A39A4"/>
    <w:rsid w:val="003D1A56"/>
    <w:rsid w:val="00422B3F"/>
    <w:rsid w:val="00436C7B"/>
    <w:rsid w:val="00442BF0"/>
    <w:rsid w:val="00483A08"/>
    <w:rsid w:val="004F4934"/>
    <w:rsid w:val="00542FF9"/>
    <w:rsid w:val="005858FA"/>
    <w:rsid w:val="00603412"/>
    <w:rsid w:val="0074722C"/>
    <w:rsid w:val="007E0FAA"/>
    <w:rsid w:val="007F6A0B"/>
    <w:rsid w:val="008C0EAD"/>
    <w:rsid w:val="008C3E63"/>
    <w:rsid w:val="00AE5977"/>
    <w:rsid w:val="00C93F54"/>
    <w:rsid w:val="00D66256"/>
    <w:rsid w:val="00E36772"/>
    <w:rsid w:val="00E94D07"/>
    <w:rsid w:val="00F0249C"/>
    <w:rsid w:val="00F12281"/>
    <w:rsid w:val="00F82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52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22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22B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20</Words>
  <Characters>114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subject/>
  <dc:creator>David</dc:creator>
  <cp:keywords/>
  <dc:description/>
  <cp:lastModifiedBy>mhorton</cp:lastModifiedBy>
  <cp:revision>2</cp:revision>
  <dcterms:created xsi:type="dcterms:W3CDTF">2018-02-14T10:00:00Z</dcterms:created>
  <dcterms:modified xsi:type="dcterms:W3CDTF">2018-02-14T10:00:00Z</dcterms:modified>
</cp:coreProperties>
</file>