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E9" w:rsidRDefault="003215E9">
      <w:r>
        <w:rPr>
          <w:noProof/>
        </w:rPr>
      </w:r>
      <w:r w:rsidRPr="008937E9">
        <w:rPr>
          <w:rFonts w:ascii="Comic Sans MS" w:hAnsi="Comic Sans MS"/>
        </w:rPr>
        <w:pict>
          <v:group id="_x0000_s1026" editas="canvas" style="width:735.1pt;height:610.8pt;mso-position-horizontal-relative:char;mso-position-vertical-relative:line" coordorigin="3592,320" coordsize="7738,637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3592;top:320;width:7738;height:6374" o:preferrelative="f">
              <v:fill o:detectmouseclick="t"/>
              <v:path o:extrusionok="t" o:connecttype="none"/>
              <o:lock v:ext="edit" text="t"/>
            </v:shape>
            <v:roundrect id="_x0000_s1028" style="position:absolute;left:6914;top:1662;width:1231;height:575" arcsize="10923f">
              <v:textbox>
                <w:txbxContent>
                  <w:p w:rsidR="003215E9" w:rsidRDefault="003215E9" w:rsidP="009328FA">
                    <w:pPr>
                      <w:jc w:val="center"/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</w:pPr>
                    <w:r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  <w:t>The Tudors</w:t>
                    </w:r>
                  </w:p>
                  <w:p w:rsidR="003215E9" w:rsidRPr="0073731C" w:rsidRDefault="003215E9" w:rsidP="009328FA">
                    <w:pPr>
                      <w:jc w:val="center"/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</w:pPr>
                    <w:r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  <w:t xml:space="preserve">Spring 2 </w:t>
                    </w:r>
                  </w:p>
                  <w:p w:rsidR="003215E9" w:rsidRPr="00BA3762" w:rsidRDefault="003215E9" w:rsidP="009328FA">
                    <w:pPr>
                      <w:jc w:val="center"/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29" style="position:absolute;left:3592;top:320;width:2702;height:1943" arcsize="10923f">
              <v:textbox>
                <w:txbxContent>
                  <w:p w:rsidR="003215E9" w:rsidRPr="009E6A8B" w:rsidRDefault="003215E9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English</w:t>
                    </w:r>
                  </w:p>
                  <w:p w:rsidR="003215E9" w:rsidRPr="009E6A8B" w:rsidRDefault="003215E9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Spellings.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Grammar.</w:t>
                    </w:r>
                  </w:p>
                  <w:p w:rsidR="003215E9" w:rsidRPr="009E6A8B" w:rsidRDefault="003215E9" w:rsidP="00712FB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Punctuation.</w:t>
                    </w: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Talk for Writing – Instructions.</w:t>
                    </w: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Talk for Writing – Reports.</w:t>
                    </w:r>
                  </w:p>
                  <w:p w:rsidR="003215E9" w:rsidRPr="00712FB8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Narrative.</w:t>
                    </w:r>
                  </w:p>
                </w:txbxContent>
              </v:textbox>
            </v:roundrect>
            <v:roundrect id="_x0000_s1030" style="position:absolute;left:6603;top:433;width:1657;height:1164" arcsize="10923f">
              <v:textbox>
                <w:txbxContent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Creative</w:t>
                    </w: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DT-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Designing and constructing a Tudor Home</w:t>
                    </w: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Music 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– Drumming</w:t>
                    </w:r>
                  </w:p>
                  <w:p w:rsidR="003215E9" w:rsidRPr="00BA3762" w:rsidRDefault="003215E9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1" style="position:absolute;left:8647;top:320;width:2563;height:2043" arcsize="10923f">
              <v:textbox>
                <w:txbxContent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Maths</w:t>
                    </w: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BIG MATHS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Addition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Subtraction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Timetables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Pictograms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Temperature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Mirror Lines</w:t>
                    </w: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Multiplication</w:t>
                    </w:r>
                  </w:p>
                  <w:p w:rsidR="003215E9" w:rsidRPr="009E6A8B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32" style="position:absolute;left:3592;top:2338;width:2571;height:1873" arcsize="10923f">
              <v:textbox>
                <w:txbxContent>
                  <w:p w:rsidR="003215E9" w:rsidRDefault="003215E9" w:rsidP="00712FB8">
                    <w:pPr>
                      <w:rPr>
                        <w:rFonts w:ascii="Comic Sans MS" w:hAnsi="Comic Sans MS"/>
                        <w:b/>
                        <w:sz w:val="22"/>
                      </w:rPr>
                    </w:pPr>
                    <w:r>
                      <w:rPr>
                        <w:rFonts w:ascii="Comic Sans MS" w:hAnsi="Comic Sans MS"/>
                        <w:b/>
                        <w:sz w:val="22"/>
                      </w:rPr>
                      <w:t>Topic- Tudors</w:t>
                    </w:r>
                  </w:p>
                  <w:p w:rsidR="003215E9" w:rsidRPr="00BD002B" w:rsidRDefault="003215E9" w:rsidP="00712FB8">
                    <w:pPr>
                      <w:rPr>
                        <w:rFonts w:ascii="Comic Sans MS" w:hAnsi="Comic Sans MS"/>
                        <w:b/>
                        <w:sz w:val="22"/>
                      </w:rPr>
                    </w:pP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Who were the Tudors?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Where did they live?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did the Tudors eat?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happened during Tudor times?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did the Tudors do?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Who was Henry VIII?</w:t>
                    </w:r>
                  </w:p>
                  <w:p w:rsidR="003215E9" w:rsidRDefault="003215E9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was the Spanish Armada?</w:t>
                    </w:r>
                  </w:p>
                  <w:p w:rsidR="003215E9" w:rsidRPr="00BD002B" w:rsidRDefault="003215E9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3215E9" w:rsidRPr="00BD002B" w:rsidRDefault="003215E9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3215E9" w:rsidRPr="00BD002B" w:rsidRDefault="003215E9" w:rsidP="00BD002B">
                    <w:pPr>
                      <w:rPr>
                        <w:sz w:val="40"/>
                      </w:rPr>
                    </w:pPr>
                  </w:p>
                </w:txbxContent>
              </v:textbox>
            </v:roundrect>
            <v:roundrect id="_x0000_s1033" style="position:absolute;left:3598;top:4272;width:2759;height:1127" arcsize="10923f">
              <v:textbox>
                <w:txbxContent>
                  <w:p w:rsidR="003215E9" w:rsidRPr="00DA722B" w:rsidRDefault="003215E9" w:rsidP="009328FA">
                    <w:pPr>
                      <w:rPr>
                        <w:rFonts w:ascii="Comic Sans MS" w:hAnsi="Comic Sans MS"/>
                        <w:b/>
                        <w:sz w:val="22"/>
                      </w:rPr>
                    </w:pPr>
                    <w:r w:rsidRPr="00DA722B">
                      <w:rPr>
                        <w:rFonts w:ascii="Comic Sans MS" w:hAnsi="Comic Sans MS"/>
                        <w:b/>
                        <w:sz w:val="22"/>
                      </w:rPr>
                      <w:t xml:space="preserve">RE </w:t>
                    </w: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Easter</w:t>
                    </w:r>
                  </w:p>
                  <w:p w:rsidR="003215E9" w:rsidRPr="00BD002B" w:rsidRDefault="003215E9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The Life of Jesus</w:t>
                    </w:r>
                  </w:p>
                </w:txbxContent>
              </v:textbox>
            </v:roundrect>
            <v:roundrect id="_x0000_s1034" style="position:absolute;left:6382;top:2294;width:2297;height:1847" arcsize="10923f">
              <v:textbox>
                <w:txbxContent>
                  <w:p w:rsidR="003215E9" w:rsidRDefault="003215E9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Welsh</w:t>
                    </w: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 – Ysgol neu chwaraeon</w:t>
                    </w:r>
                  </w:p>
                  <w:p w:rsidR="003215E9" w:rsidRDefault="003215E9" w:rsidP="00657FA0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3215E9" w:rsidRPr="00712FB8" w:rsidRDefault="003215E9" w:rsidP="00657FA0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Dw i’n 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dwlu _</w:t>
                    </w: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__ achos mae’n 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_</w:t>
                    </w: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___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.</w:t>
                    </w: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       </w:t>
                    </w:r>
                  </w:p>
                  <w:p w:rsidR="003215E9" w:rsidRPr="00712FB8" w:rsidRDefault="003215E9" w:rsidP="00657FA0">
                    <w:pPr>
                      <w:rPr>
                        <w:rFonts w:ascii="Comic Sans MS" w:hAnsi="Comic Sans MS"/>
                        <w:i/>
                        <w:iCs/>
                        <w:sz w:val="22"/>
                        <w:szCs w:val="22"/>
                      </w:rPr>
                    </w:pP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Mae’n gas ‘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da fi _</w:t>
                    </w: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__ achos mae’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n </w:t>
                    </w: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___</w:t>
                    </w:r>
                  </w:p>
                  <w:p w:rsidR="003215E9" w:rsidRPr="00712FB8" w:rsidRDefault="003215E9" w:rsidP="004B22C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Beth wyt ti’n gallu wneud?</w:t>
                    </w:r>
                  </w:p>
                  <w:p w:rsidR="003215E9" w:rsidRPr="00712FB8" w:rsidRDefault="003215E9" w:rsidP="004B22C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Dwi’n gallu _________ .</w:t>
                    </w:r>
                  </w:p>
                  <w:p w:rsidR="003215E9" w:rsidRPr="00712FB8" w:rsidRDefault="003215E9" w:rsidP="00657FA0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Wyt ti’n gallu ________?</w:t>
                    </w:r>
                  </w:p>
                  <w:p w:rsidR="003215E9" w:rsidRPr="00712FB8" w:rsidRDefault="003215E9" w:rsidP="00657FA0">
                    <w:pPr>
                      <w:rPr>
                        <w:rFonts w:ascii="Comic Sans MS" w:hAnsi="Comic Sans MS"/>
                        <w:iCs/>
                        <w:sz w:val="22"/>
                        <w:szCs w:val="22"/>
                      </w:rPr>
                    </w:pPr>
                    <w:r w:rsidRPr="00712FB8">
                      <w:rPr>
                        <w:rFonts w:ascii="Comic Sans MS" w:hAnsi="Comic Sans MS"/>
                        <w:sz w:val="22"/>
                        <w:szCs w:val="22"/>
                      </w:rPr>
                      <w:t>Ydw/Nag ydw.</w:t>
                    </w:r>
                  </w:p>
                  <w:p w:rsidR="003215E9" w:rsidRPr="009B73ED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35" style="position:absolute;left:8768;top:2419;width:2417;height:1684" arcsize="10923f">
              <v:textbox>
                <w:txbxContent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Science – </w:t>
                    </w: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Blood, </w:t>
                    </w:r>
                    <w:bookmarkStart w:id="0" w:name="_GoBack"/>
                    <w:bookmarkEnd w:id="0"/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Guts and Gory Bits</w:t>
                    </w: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3215E9" w:rsidRPr="009E6A8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Teeth</w:t>
                    </w: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.</w:t>
                    </w: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What teeth have we got?</w:t>
                    </w: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What happens when our teeth decay?</w:t>
                    </w:r>
                  </w:p>
                  <w:p w:rsidR="003215E9" w:rsidRPr="009E6A8B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What effect do different liquids have on our teeth?</w:t>
                    </w:r>
                  </w:p>
                  <w:p w:rsidR="003215E9" w:rsidRPr="00BA3762" w:rsidRDefault="003215E9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6" style="position:absolute;left:8713;top:4235;width:2429;height:1164" arcsize="10923f">
              <v:textbox>
                <w:txbxContent>
                  <w:p w:rsidR="003215E9" w:rsidRDefault="003215E9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6E359A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ICT</w:t>
                    </w: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 – Databases</w:t>
                    </w:r>
                  </w:p>
                  <w:p w:rsidR="003215E9" w:rsidRDefault="003215E9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3215E9" w:rsidRPr="002F2973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2F2973">
                      <w:rPr>
                        <w:rFonts w:ascii="Comic Sans MS" w:hAnsi="Comic Sans MS"/>
                        <w:sz w:val="22"/>
                        <w:szCs w:val="22"/>
                      </w:rPr>
                      <w:t>Sorting data.</w:t>
                    </w:r>
                  </w:p>
                  <w:p w:rsidR="003215E9" w:rsidRPr="002F2973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2F2973">
                      <w:rPr>
                        <w:rFonts w:ascii="Comic Sans MS" w:hAnsi="Comic Sans MS"/>
                        <w:sz w:val="22"/>
                        <w:szCs w:val="22"/>
                      </w:rPr>
                      <w:t>Creating a branching database.</w:t>
                    </w:r>
                  </w:p>
                  <w:p w:rsidR="003215E9" w:rsidRPr="00BA3762" w:rsidRDefault="003215E9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7" style="position:absolute;left:6640;top:4228;width:1796;height:1159" arcsize="10923f">
              <v:textbox>
                <w:txbxContent>
                  <w:p w:rsidR="003215E9" w:rsidRDefault="003215E9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C2369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PE</w:t>
                    </w:r>
                  </w:p>
                  <w:p w:rsidR="003215E9" w:rsidRPr="00C2369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3215E9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Year 3 – Dancing through the decades</w:t>
                    </w:r>
                  </w:p>
                  <w:p w:rsidR="003215E9" w:rsidRPr="00C2369B" w:rsidRDefault="003215E9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Year 4 – Swimming lessons at Easter Leisure Centre</w:t>
                    </w:r>
                  </w:p>
                  <w:p w:rsidR="003215E9" w:rsidRPr="009B73ED" w:rsidRDefault="003215E9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w10:anchorlock/>
          </v:group>
        </w:pict>
      </w:r>
    </w:p>
    <w:sectPr w:rsidR="003215E9" w:rsidSect="00BA3762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762"/>
    <w:rsid w:val="000B4A3C"/>
    <w:rsid w:val="000E0189"/>
    <w:rsid w:val="002174C1"/>
    <w:rsid w:val="00295D8E"/>
    <w:rsid w:val="002F2973"/>
    <w:rsid w:val="003215E9"/>
    <w:rsid w:val="003C4F05"/>
    <w:rsid w:val="004B22C8"/>
    <w:rsid w:val="004E0DE3"/>
    <w:rsid w:val="0050256C"/>
    <w:rsid w:val="00637067"/>
    <w:rsid w:val="00657FA0"/>
    <w:rsid w:val="006E359A"/>
    <w:rsid w:val="00712FB8"/>
    <w:rsid w:val="00727196"/>
    <w:rsid w:val="0073731C"/>
    <w:rsid w:val="00741EDC"/>
    <w:rsid w:val="008937E9"/>
    <w:rsid w:val="00893A84"/>
    <w:rsid w:val="00927B02"/>
    <w:rsid w:val="009328FA"/>
    <w:rsid w:val="009B73ED"/>
    <w:rsid w:val="009E0721"/>
    <w:rsid w:val="009E6A8B"/>
    <w:rsid w:val="00A46F83"/>
    <w:rsid w:val="00AB69AA"/>
    <w:rsid w:val="00B121FE"/>
    <w:rsid w:val="00B12F4A"/>
    <w:rsid w:val="00B36161"/>
    <w:rsid w:val="00BA3762"/>
    <w:rsid w:val="00BD002B"/>
    <w:rsid w:val="00C2369B"/>
    <w:rsid w:val="00C95DF9"/>
    <w:rsid w:val="00D206FA"/>
    <w:rsid w:val="00D571BD"/>
    <w:rsid w:val="00DA722B"/>
    <w:rsid w:val="00DD32AA"/>
    <w:rsid w:val="00ED4E44"/>
    <w:rsid w:val="00ED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E018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7373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37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0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</Words>
  <Characters>25</Characters>
  <Application>Microsoft Office Outlook</Application>
  <DocSecurity>0</DocSecurity>
  <Lines>0</Lines>
  <Paragraphs>0</Paragraphs>
  <ScaleCrop>false</ScaleCrop>
  <Company>Cardiff County Council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c770885</dc:creator>
  <cp:keywords/>
  <dc:description/>
  <cp:lastModifiedBy>c770885</cp:lastModifiedBy>
  <cp:revision>2</cp:revision>
  <cp:lastPrinted>2017-08-31T10:53:00Z</cp:lastPrinted>
  <dcterms:created xsi:type="dcterms:W3CDTF">2018-03-08T11:20:00Z</dcterms:created>
  <dcterms:modified xsi:type="dcterms:W3CDTF">2018-03-08T11:20:00Z</dcterms:modified>
</cp:coreProperties>
</file>